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DA4E154" w14:textId="77777777" w:rsidR="00D20F85" w:rsidRDefault="00E2346E" w:rsidP="00D20F85">
      <w:pPr>
        <w:shd w:val="clear" w:color="auto" w:fill="16244E"/>
        <w:jc w:val="center"/>
        <w:rPr>
          <w:rFonts w:ascii="Calibri" w:hAnsi="Calibri"/>
          <w:color w:val="FFFFFF" w:themeColor="background1"/>
          <w:sz w:val="32"/>
          <w:szCs w:val="32"/>
        </w:rPr>
      </w:pPr>
      <w:r>
        <w:rPr>
          <w:rFonts w:ascii="Calibri" w:hAnsi="Calibri"/>
          <w:color w:val="FFFFFF" w:themeColor="background1"/>
          <w:sz w:val="32"/>
          <w:szCs w:val="32"/>
        </w:rPr>
        <w:t>Anonymous Survey Results Using Qualtrics Panels</w:t>
      </w:r>
    </w:p>
    <w:p w14:paraId="7965348B" w14:textId="77777777" w:rsidR="00E2346E" w:rsidRPr="00D20F85" w:rsidRDefault="00E2346E" w:rsidP="00D20F85">
      <w:pPr>
        <w:shd w:val="clear" w:color="auto" w:fill="16244E"/>
        <w:jc w:val="center"/>
        <w:rPr>
          <w:rFonts w:ascii="Calibri" w:hAnsi="Calibri"/>
          <w:color w:val="FFFFFF" w:themeColor="background1"/>
          <w:sz w:val="32"/>
          <w:szCs w:val="32"/>
        </w:rPr>
      </w:pPr>
      <w:r>
        <w:rPr>
          <w:rFonts w:ascii="Calibri" w:hAnsi="Calibri"/>
          <w:color w:val="FFFFFF" w:themeColor="background1"/>
          <w:sz w:val="32"/>
          <w:szCs w:val="32"/>
        </w:rPr>
        <w:t>Institutional Research, Effectiveness, and Planning</w:t>
      </w:r>
    </w:p>
    <w:p w14:paraId="3A9DC151" w14:textId="77777777" w:rsidR="00E2346E" w:rsidRDefault="00E2346E" w:rsidP="00E2346E">
      <w:pPr>
        <w:rPr>
          <w:rFonts w:ascii="Calibri" w:hAnsi="Calibri"/>
          <w:color w:val="D0002F"/>
          <w:sz w:val="28"/>
        </w:rPr>
      </w:pPr>
    </w:p>
    <w:p w14:paraId="510E0DFA" w14:textId="77777777" w:rsidR="00D20F85" w:rsidRPr="00E2346E" w:rsidRDefault="00E2346E" w:rsidP="00D20F85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color w:val="D0002F"/>
          <w:sz w:val="28"/>
        </w:rPr>
        <w:t>Purpose</w:t>
      </w:r>
    </w:p>
    <w:p w14:paraId="233B0996" w14:textId="67293D0A" w:rsidR="00D20F85" w:rsidRDefault="00E2346E" w:rsidP="00D20F85">
      <w:pPr>
        <w:rPr>
          <w:rFonts w:ascii="Calibri" w:hAnsi="Calibri"/>
        </w:rPr>
      </w:pPr>
      <w:r>
        <w:rPr>
          <w:rFonts w:ascii="Calibri" w:hAnsi="Calibri"/>
        </w:rPr>
        <w:t xml:space="preserve">If you request a panel from the Survey Panel Group at the University of Mississippi to survey students, faculty, staff and alumni, you will need to make the results anonymous.   </w:t>
      </w:r>
      <w:r w:rsidR="00571F77">
        <w:rPr>
          <w:rFonts w:ascii="Calibri" w:hAnsi="Calibri"/>
        </w:rPr>
        <w:t xml:space="preserve">This option is generally required when you have IRB approval. </w:t>
      </w:r>
      <w:r w:rsidR="00AA3863">
        <w:rPr>
          <w:rFonts w:ascii="Calibri" w:hAnsi="Calibri"/>
        </w:rPr>
        <w:t xml:space="preserve"> </w:t>
      </w:r>
    </w:p>
    <w:p w14:paraId="2BBF5B95" w14:textId="77777777" w:rsidR="00AA3863" w:rsidRDefault="00AA3863" w:rsidP="00D20F85">
      <w:pPr>
        <w:rPr>
          <w:rFonts w:ascii="Calibri" w:hAnsi="Calibri"/>
        </w:rPr>
      </w:pPr>
    </w:p>
    <w:p w14:paraId="5845C981" w14:textId="6D004230" w:rsidR="00AA3863" w:rsidRDefault="00AA3863" w:rsidP="00AA3863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color w:val="D0002F"/>
          <w:sz w:val="28"/>
        </w:rPr>
        <w:t>General Information:</w:t>
      </w:r>
    </w:p>
    <w:p w14:paraId="093262AD" w14:textId="12D37920" w:rsidR="00AA3863" w:rsidRPr="00E2346E" w:rsidRDefault="00AA3863" w:rsidP="00AA3863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</w:rPr>
        <w:t xml:space="preserve">You can only perform these steps once you have finished writing and editing your Qualtrics survey. You will need (1) a written/created Qualtrics survey and (2) a panel of potential respondents to complete these steps. </w:t>
      </w:r>
      <w:r w:rsidR="00A85B1E">
        <w:rPr>
          <w:rFonts w:ascii="Calibri" w:hAnsi="Calibri"/>
        </w:rPr>
        <w:t xml:space="preserve">If you </w:t>
      </w:r>
      <w:bookmarkStart w:id="0" w:name="_GoBack"/>
      <w:bookmarkEnd w:id="0"/>
      <w:r>
        <w:rPr>
          <w:rFonts w:ascii="Calibri" w:hAnsi="Calibri"/>
        </w:rPr>
        <w:t xml:space="preserve">have requested a panel from IREP/SPG, you will receive instructions to download the panel file. </w:t>
      </w:r>
    </w:p>
    <w:p w14:paraId="29217DAD" w14:textId="77777777" w:rsidR="00E2346E" w:rsidRPr="00D20F85" w:rsidRDefault="00E2346E" w:rsidP="00D20F85">
      <w:pPr>
        <w:rPr>
          <w:rFonts w:ascii="Calibri" w:hAnsi="Calibri"/>
        </w:rPr>
      </w:pPr>
    </w:p>
    <w:p w14:paraId="04DF23B4" w14:textId="77777777" w:rsidR="00D20F85" w:rsidRDefault="00E2346E" w:rsidP="00D20F85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color w:val="D0002F"/>
          <w:sz w:val="28"/>
        </w:rPr>
        <w:t>Step 1: Log in</w:t>
      </w:r>
    </w:p>
    <w:p w14:paraId="7F69594C" w14:textId="77777777" w:rsidR="00B441F2" w:rsidRDefault="00E2346E">
      <w:pPr>
        <w:rPr>
          <w:rFonts w:ascii="Calibri" w:hAnsi="Calibri"/>
        </w:rPr>
      </w:pPr>
      <w:r>
        <w:rPr>
          <w:rFonts w:ascii="Calibri" w:hAnsi="Calibri"/>
        </w:rPr>
        <w:t>Open Qualtrics and log into your University of Mississippi account.</w:t>
      </w:r>
    </w:p>
    <w:p w14:paraId="0793BF8F" w14:textId="77777777" w:rsidR="00E2346E" w:rsidRDefault="00E2346E">
      <w:pPr>
        <w:rPr>
          <w:rFonts w:ascii="Calibri" w:hAnsi="Calibri"/>
        </w:rPr>
      </w:pPr>
    </w:p>
    <w:p w14:paraId="4A2889AB" w14:textId="77777777" w:rsidR="00E2346E" w:rsidRDefault="00E2346E">
      <w:pPr>
        <w:rPr>
          <w:rFonts w:ascii="Calibri" w:hAnsi="Calibri"/>
        </w:rPr>
      </w:pPr>
      <w:r>
        <w:rPr>
          <w:rFonts w:ascii="Calibri" w:hAnsi="Calibri"/>
          <w:noProof/>
          <w:lang w:eastAsia="en-US"/>
        </w:rPr>
        <w:drawing>
          <wp:inline distT="0" distB="0" distL="0" distR="0" wp14:anchorId="481D4300" wp14:editId="25A0449F">
            <wp:extent cx="6845300" cy="3340100"/>
            <wp:effectExtent l="0" t="0" r="12700" b="12700"/>
            <wp:docPr id="1" name="Picture 1" descr="Macintosh HD:Users:jhanel1:Desktop:Screen Shot 2015-12-06 at 1.22.3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jhanel1:Desktop:Screen Shot 2015-12-06 at 1.22.37 P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365238" w14:textId="77777777" w:rsidR="00E2346E" w:rsidRDefault="00E2346E">
      <w:pPr>
        <w:rPr>
          <w:rFonts w:ascii="Calibri" w:hAnsi="Calibri"/>
        </w:rPr>
      </w:pPr>
    </w:p>
    <w:p w14:paraId="0EFCF3CE" w14:textId="77777777" w:rsidR="00E2346E" w:rsidRDefault="00E2346E" w:rsidP="00E2346E">
      <w:pPr>
        <w:rPr>
          <w:rFonts w:ascii="Calibri" w:hAnsi="Calibri"/>
          <w:color w:val="D0002F"/>
          <w:sz w:val="28"/>
        </w:rPr>
      </w:pPr>
    </w:p>
    <w:p w14:paraId="1921E7ED" w14:textId="77777777" w:rsidR="00E2346E" w:rsidRDefault="00E2346E" w:rsidP="00E2346E">
      <w:pPr>
        <w:rPr>
          <w:rFonts w:ascii="Calibri" w:hAnsi="Calibri"/>
          <w:color w:val="D0002F"/>
          <w:sz w:val="28"/>
        </w:rPr>
      </w:pPr>
    </w:p>
    <w:p w14:paraId="44CB2A84" w14:textId="77777777" w:rsidR="00E2346E" w:rsidRDefault="00E2346E" w:rsidP="00E2346E">
      <w:pPr>
        <w:rPr>
          <w:rFonts w:ascii="Calibri" w:hAnsi="Calibri"/>
          <w:color w:val="D0002F"/>
          <w:sz w:val="28"/>
        </w:rPr>
      </w:pPr>
    </w:p>
    <w:p w14:paraId="412AE55E" w14:textId="77777777" w:rsidR="00E2346E" w:rsidRDefault="00E2346E" w:rsidP="00E2346E">
      <w:pPr>
        <w:rPr>
          <w:rFonts w:ascii="Calibri" w:hAnsi="Calibri"/>
          <w:color w:val="D0002F"/>
          <w:sz w:val="28"/>
        </w:rPr>
      </w:pPr>
    </w:p>
    <w:p w14:paraId="25AE11B4" w14:textId="77777777" w:rsidR="00E2346E" w:rsidRDefault="00E2346E" w:rsidP="00E2346E">
      <w:pPr>
        <w:rPr>
          <w:rFonts w:ascii="Calibri" w:hAnsi="Calibri"/>
          <w:color w:val="D0002F"/>
          <w:sz w:val="28"/>
        </w:rPr>
      </w:pPr>
    </w:p>
    <w:p w14:paraId="21E9F5F7" w14:textId="77777777" w:rsidR="00E2346E" w:rsidRDefault="00E2346E" w:rsidP="00E2346E">
      <w:pPr>
        <w:rPr>
          <w:rFonts w:ascii="Calibri" w:hAnsi="Calibri"/>
          <w:color w:val="D0002F"/>
          <w:sz w:val="28"/>
        </w:rPr>
      </w:pPr>
    </w:p>
    <w:p w14:paraId="278DDAD3" w14:textId="77777777" w:rsidR="00E2346E" w:rsidRDefault="00E2346E" w:rsidP="00E2346E">
      <w:pPr>
        <w:rPr>
          <w:rFonts w:ascii="Calibri" w:hAnsi="Calibri"/>
          <w:color w:val="D0002F"/>
          <w:sz w:val="28"/>
        </w:rPr>
      </w:pPr>
    </w:p>
    <w:p w14:paraId="08109F2E" w14:textId="77777777" w:rsidR="00E2346E" w:rsidRDefault="00E2346E" w:rsidP="00E2346E">
      <w:pPr>
        <w:rPr>
          <w:rFonts w:ascii="Calibri" w:hAnsi="Calibri"/>
          <w:color w:val="D0002F"/>
          <w:sz w:val="28"/>
        </w:rPr>
      </w:pPr>
    </w:p>
    <w:p w14:paraId="00B768FA" w14:textId="77777777" w:rsidR="00E2346E" w:rsidRDefault="00E2346E" w:rsidP="00E2346E">
      <w:pPr>
        <w:rPr>
          <w:rFonts w:ascii="Calibri" w:hAnsi="Calibri"/>
          <w:color w:val="D0002F"/>
          <w:sz w:val="28"/>
        </w:rPr>
      </w:pPr>
    </w:p>
    <w:p w14:paraId="1742FA51" w14:textId="77777777" w:rsidR="00E2346E" w:rsidRDefault="00E2346E" w:rsidP="00E2346E">
      <w:pPr>
        <w:rPr>
          <w:rFonts w:ascii="Calibri" w:hAnsi="Calibri"/>
          <w:color w:val="D0002F"/>
          <w:sz w:val="28"/>
        </w:rPr>
      </w:pPr>
    </w:p>
    <w:p w14:paraId="7F89B171" w14:textId="77777777" w:rsidR="00E2346E" w:rsidRDefault="00E2346E" w:rsidP="00E2346E">
      <w:pPr>
        <w:rPr>
          <w:rFonts w:ascii="Calibri" w:hAnsi="Calibri"/>
          <w:color w:val="D0002F"/>
          <w:sz w:val="28"/>
        </w:rPr>
      </w:pPr>
    </w:p>
    <w:p w14:paraId="60693459" w14:textId="77777777" w:rsidR="00E2346E" w:rsidRDefault="00E2346E" w:rsidP="00E2346E">
      <w:pPr>
        <w:rPr>
          <w:rFonts w:ascii="Calibri" w:hAnsi="Calibri"/>
          <w:color w:val="D0002F"/>
          <w:sz w:val="28"/>
        </w:rPr>
      </w:pPr>
    </w:p>
    <w:p w14:paraId="3F0A18F8" w14:textId="77777777" w:rsidR="00E2346E" w:rsidRDefault="00E2346E" w:rsidP="00E2346E">
      <w:pPr>
        <w:rPr>
          <w:rFonts w:ascii="Calibri" w:hAnsi="Calibri"/>
          <w:color w:val="D0002F"/>
          <w:sz w:val="28"/>
        </w:rPr>
      </w:pPr>
    </w:p>
    <w:p w14:paraId="016CA562" w14:textId="77777777" w:rsidR="00E2346E" w:rsidRDefault="00E2346E" w:rsidP="00E2346E">
      <w:pPr>
        <w:rPr>
          <w:rFonts w:ascii="Calibri" w:hAnsi="Calibri"/>
          <w:color w:val="D0002F"/>
          <w:sz w:val="28"/>
        </w:rPr>
      </w:pPr>
    </w:p>
    <w:p w14:paraId="4011586C" w14:textId="77777777" w:rsidR="00E2346E" w:rsidRDefault="00E2346E" w:rsidP="00E2346E">
      <w:pPr>
        <w:rPr>
          <w:rFonts w:ascii="Calibri" w:hAnsi="Calibri"/>
          <w:color w:val="D0002F"/>
          <w:sz w:val="28"/>
        </w:rPr>
      </w:pPr>
    </w:p>
    <w:p w14:paraId="747A0D6F" w14:textId="77777777" w:rsidR="00E2346E" w:rsidRDefault="00E2346E" w:rsidP="00E2346E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color w:val="D0002F"/>
          <w:sz w:val="28"/>
        </w:rPr>
        <w:t>Step 2: Creating your panel</w:t>
      </w:r>
    </w:p>
    <w:p w14:paraId="09625DB4" w14:textId="116CDA6E" w:rsidR="00E2346E" w:rsidRDefault="00E2346E" w:rsidP="00E2346E">
      <w:pPr>
        <w:rPr>
          <w:rFonts w:ascii="Calibri" w:hAnsi="Calibri"/>
        </w:rPr>
      </w:pPr>
      <w:r>
        <w:rPr>
          <w:rFonts w:ascii="Calibri" w:hAnsi="Calibri"/>
        </w:rPr>
        <w:t xml:space="preserve">After creating your survey, proceed to the </w:t>
      </w:r>
      <w:r w:rsidR="00AA3863">
        <w:rPr>
          <w:rFonts w:ascii="Calibri" w:hAnsi="Calibri"/>
          <w:b/>
        </w:rPr>
        <w:t>P</w:t>
      </w:r>
      <w:r w:rsidRPr="00AA3863">
        <w:rPr>
          <w:rFonts w:ascii="Calibri" w:hAnsi="Calibri"/>
          <w:b/>
        </w:rPr>
        <w:t>anel</w:t>
      </w:r>
      <w:r w:rsidR="00AA3863">
        <w:rPr>
          <w:rFonts w:ascii="Calibri" w:hAnsi="Calibri"/>
          <w:b/>
        </w:rPr>
        <w:t>s</w:t>
      </w:r>
      <w:r>
        <w:rPr>
          <w:rFonts w:ascii="Calibri" w:hAnsi="Calibri"/>
        </w:rPr>
        <w:t xml:space="preserve"> tab at the top of the page</w:t>
      </w:r>
      <w:r w:rsidR="00C555FA">
        <w:rPr>
          <w:rFonts w:ascii="Calibri" w:hAnsi="Calibri"/>
        </w:rPr>
        <w:t>.</w:t>
      </w:r>
    </w:p>
    <w:p w14:paraId="30D6C6E4" w14:textId="77777777" w:rsidR="00C555FA" w:rsidRDefault="00C555FA" w:rsidP="00E2346E">
      <w:pPr>
        <w:rPr>
          <w:rFonts w:ascii="Calibri" w:hAnsi="Calibri"/>
        </w:rPr>
      </w:pPr>
    </w:p>
    <w:p w14:paraId="1DB177F7" w14:textId="77777777" w:rsidR="00E2346E" w:rsidRDefault="00E2346E">
      <w:pPr>
        <w:rPr>
          <w:rFonts w:ascii="Calibri" w:hAnsi="Calibri"/>
        </w:rPr>
      </w:pPr>
      <w:r>
        <w:rPr>
          <w:rFonts w:ascii="Calibri" w:hAnsi="Calibr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07557A3" wp14:editId="00AFD3D2">
                <wp:simplePos x="0" y="0"/>
                <wp:positionH relativeFrom="column">
                  <wp:posOffset>2680335</wp:posOffset>
                </wp:positionH>
                <wp:positionV relativeFrom="paragraph">
                  <wp:posOffset>628015</wp:posOffset>
                </wp:positionV>
                <wp:extent cx="342900" cy="571500"/>
                <wp:effectExtent l="50800" t="50800" r="63500" b="8890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42900" cy="5715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11.05pt;margin-top:49.45pt;width:27pt;height:45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Calibri" w:hAnsi="Calibri"/>
          <w:noProof/>
          <w:lang w:eastAsia="en-US"/>
        </w:rPr>
        <w:drawing>
          <wp:inline distT="0" distB="0" distL="0" distR="0" wp14:anchorId="745DDD54" wp14:editId="5000C8A4">
            <wp:extent cx="6845300" cy="3975100"/>
            <wp:effectExtent l="0" t="0" r="12700" b="12700"/>
            <wp:docPr id="2" name="Picture 2" descr="Macintosh HD:Users:jhanel1:Desktop:Screen Shot 2015-12-06 at 1.24.2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jhanel1:Desktop:Screen Shot 2015-12-06 at 1.24.22 PM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97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5413B3" w14:textId="77777777" w:rsidR="00E2346E" w:rsidRDefault="00E2346E">
      <w:pPr>
        <w:rPr>
          <w:rFonts w:ascii="Calibri" w:hAnsi="Calibri"/>
        </w:rPr>
      </w:pPr>
    </w:p>
    <w:p w14:paraId="60A00D49" w14:textId="77777777" w:rsidR="00AA3863" w:rsidRDefault="00AA3863">
      <w:pPr>
        <w:rPr>
          <w:rFonts w:ascii="Calibri" w:hAnsi="Calibri"/>
        </w:rPr>
      </w:pPr>
    </w:p>
    <w:p w14:paraId="772AA61F" w14:textId="77777777" w:rsidR="00AA3863" w:rsidRDefault="00AA3863">
      <w:pPr>
        <w:rPr>
          <w:rFonts w:ascii="Calibri" w:hAnsi="Calibri"/>
        </w:rPr>
      </w:pPr>
    </w:p>
    <w:p w14:paraId="3A33F616" w14:textId="77777777" w:rsidR="00AA3863" w:rsidRDefault="00AA3863">
      <w:pPr>
        <w:rPr>
          <w:rFonts w:ascii="Calibri" w:hAnsi="Calibri"/>
        </w:rPr>
      </w:pPr>
    </w:p>
    <w:p w14:paraId="76748986" w14:textId="77777777" w:rsidR="00AA3863" w:rsidRDefault="00AA3863">
      <w:pPr>
        <w:rPr>
          <w:rFonts w:ascii="Calibri" w:hAnsi="Calibri"/>
        </w:rPr>
      </w:pPr>
    </w:p>
    <w:p w14:paraId="6FCCCA38" w14:textId="77777777" w:rsidR="00AA3863" w:rsidRDefault="00AA3863">
      <w:pPr>
        <w:rPr>
          <w:rFonts w:ascii="Calibri" w:hAnsi="Calibri"/>
        </w:rPr>
      </w:pPr>
    </w:p>
    <w:p w14:paraId="1E76BFF4" w14:textId="77777777" w:rsidR="00AA3863" w:rsidRDefault="00AA3863">
      <w:pPr>
        <w:rPr>
          <w:rFonts w:ascii="Calibri" w:hAnsi="Calibri"/>
        </w:rPr>
      </w:pPr>
    </w:p>
    <w:p w14:paraId="4CAEC5FD" w14:textId="77777777" w:rsidR="00AA3863" w:rsidRDefault="00AA3863">
      <w:pPr>
        <w:rPr>
          <w:rFonts w:ascii="Calibri" w:hAnsi="Calibri"/>
        </w:rPr>
      </w:pPr>
    </w:p>
    <w:p w14:paraId="67EE4649" w14:textId="77777777" w:rsidR="00AA3863" w:rsidRDefault="00AA3863">
      <w:pPr>
        <w:rPr>
          <w:rFonts w:ascii="Calibri" w:hAnsi="Calibri"/>
        </w:rPr>
      </w:pPr>
    </w:p>
    <w:p w14:paraId="3B0B5462" w14:textId="77777777" w:rsidR="00AA3863" w:rsidRDefault="00AA3863">
      <w:pPr>
        <w:rPr>
          <w:rFonts w:ascii="Calibri" w:hAnsi="Calibri"/>
        </w:rPr>
      </w:pPr>
    </w:p>
    <w:p w14:paraId="3CB102BA" w14:textId="77777777" w:rsidR="00AA3863" w:rsidRDefault="00AA3863">
      <w:pPr>
        <w:rPr>
          <w:rFonts w:ascii="Calibri" w:hAnsi="Calibri"/>
        </w:rPr>
      </w:pPr>
    </w:p>
    <w:p w14:paraId="6DC26C37" w14:textId="77777777" w:rsidR="00AA3863" w:rsidRDefault="00AA3863">
      <w:pPr>
        <w:rPr>
          <w:rFonts w:ascii="Calibri" w:hAnsi="Calibri"/>
        </w:rPr>
      </w:pPr>
    </w:p>
    <w:p w14:paraId="56BE613B" w14:textId="77777777" w:rsidR="00AA3863" w:rsidRDefault="00AA3863">
      <w:pPr>
        <w:rPr>
          <w:rFonts w:ascii="Calibri" w:hAnsi="Calibri"/>
        </w:rPr>
      </w:pPr>
    </w:p>
    <w:p w14:paraId="60A4F9F6" w14:textId="77777777" w:rsidR="00AA3863" w:rsidRDefault="00AA3863">
      <w:pPr>
        <w:rPr>
          <w:rFonts w:ascii="Calibri" w:hAnsi="Calibri"/>
        </w:rPr>
      </w:pPr>
    </w:p>
    <w:p w14:paraId="341630EE" w14:textId="77777777" w:rsidR="00AA3863" w:rsidRDefault="00AA3863">
      <w:pPr>
        <w:rPr>
          <w:rFonts w:ascii="Calibri" w:hAnsi="Calibri"/>
        </w:rPr>
      </w:pPr>
    </w:p>
    <w:p w14:paraId="525FD6C7" w14:textId="77777777" w:rsidR="00AA3863" w:rsidRDefault="00AA3863">
      <w:pPr>
        <w:rPr>
          <w:rFonts w:ascii="Calibri" w:hAnsi="Calibri"/>
        </w:rPr>
      </w:pPr>
    </w:p>
    <w:p w14:paraId="41BF7299" w14:textId="77777777" w:rsidR="00AA3863" w:rsidRDefault="00AA3863">
      <w:pPr>
        <w:rPr>
          <w:rFonts w:ascii="Calibri" w:hAnsi="Calibri"/>
        </w:rPr>
      </w:pPr>
    </w:p>
    <w:p w14:paraId="689C3D68" w14:textId="77777777" w:rsidR="00AA3863" w:rsidRDefault="00AA3863">
      <w:pPr>
        <w:rPr>
          <w:rFonts w:ascii="Calibri" w:hAnsi="Calibri"/>
        </w:rPr>
      </w:pPr>
    </w:p>
    <w:p w14:paraId="4CECB937" w14:textId="77777777" w:rsidR="00AA3863" w:rsidRDefault="00AA3863">
      <w:pPr>
        <w:rPr>
          <w:rFonts w:ascii="Calibri" w:hAnsi="Calibri"/>
        </w:rPr>
      </w:pPr>
    </w:p>
    <w:p w14:paraId="0084931F" w14:textId="77777777" w:rsidR="00E2346E" w:rsidRDefault="00E2346E" w:rsidP="00E2346E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color w:val="D0002F"/>
          <w:sz w:val="28"/>
        </w:rPr>
        <w:t>Step 3: Create a new panel spreadsheet</w:t>
      </w:r>
    </w:p>
    <w:p w14:paraId="790CBE9C" w14:textId="77777777" w:rsidR="00E2346E" w:rsidRDefault="00E2346E" w:rsidP="00E2346E">
      <w:pPr>
        <w:rPr>
          <w:rFonts w:ascii="Calibri" w:hAnsi="Calibri"/>
        </w:rPr>
      </w:pPr>
      <w:r>
        <w:rPr>
          <w:rFonts w:ascii="Calibri" w:hAnsi="Calibri"/>
        </w:rPr>
        <w:t xml:space="preserve">Once you have downloaded your panel from IREP on </w:t>
      </w:r>
      <w:proofErr w:type="spellStart"/>
      <w:r>
        <w:rPr>
          <w:rFonts w:ascii="Calibri" w:hAnsi="Calibri"/>
        </w:rPr>
        <w:t>my.olemiss</w:t>
      </w:r>
      <w:proofErr w:type="spellEnd"/>
      <w:r>
        <w:rPr>
          <w:rFonts w:ascii="Calibri" w:hAnsi="Calibri"/>
        </w:rPr>
        <w:t xml:space="preserve">, open the file in Excel.   </w:t>
      </w:r>
    </w:p>
    <w:p w14:paraId="78F96945" w14:textId="5AC8E6CD" w:rsidR="00E2346E" w:rsidRDefault="00E2346E" w:rsidP="00E2346E">
      <w:pPr>
        <w:rPr>
          <w:rFonts w:ascii="Calibri" w:hAnsi="Calibri"/>
        </w:rPr>
      </w:pPr>
      <w:r>
        <w:rPr>
          <w:rFonts w:ascii="Calibri" w:hAnsi="Calibri"/>
        </w:rPr>
        <w:t>Make sure the file is a .</w:t>
      </w:r>
      <w:proofErr w:type="spellStart"/>
      <w:r>
        <w:rPr>
          <w:rFonts w:ascii="Calibri" w:hAnsi="Calibri"/>
        </w:rPr>
        <w:t>csv</w:t>
      </w:r>
      <w:proofErr w:type="spellEnd"/>
      <w:r>
        <w:rPr>
          <w:rFonts w:ascii="Calibri" w:hAnsi="Calibri"/>
        </w:rPr>
        <w:t xml:space="preserve">, and includes the columns </w:t>
      </w:r>
      <w:proofErr w:type="spellStart"/>
      <w:r>
        <w:rPr>
          <w:rFonts w:ascii="Calibri" w:hAnsi="Calibri"/>
        </w:rPr>
        <w:t>FirstName</w:t>
      </w:r>
      <w:proofErr w:type="spellEnd"/>
      <w:r>
        <w:rPr>
          <w:rFonts w:ascii="Calibri" w:hAnsi="Calibri"/>
        </w:rPr>
        <w:t xml:space="preserve">, </w:t>
      </w:r>
      <w:proofErr w:type="spellStart"/>
      <w:r>
        <w:rPr>
          <w:rFonts w:ascii="Calibri" w:hAnsi="Calibri"/>
        </w:rPr>
        <w:t>LastName</w:t>
      </w:r>
      <w:proofErr w:type="spellEnd"/>
      <w:r>
        <w:rPr>
          <w:rFonts w:ascii="Calibri" w:hAnsi="Calibri"/>
        </w:rPr>
        <w:t xml:space="preserve"> and Email. You may have to change the names of these columns in order to import the file in Qualtrics. </w:t>
      </w:r>
      <w:r w:rsidR="00C555FA">
        <w:rPr>
          <w:rFonts w:ascii="Calibri" w:hAnsi="Calibri"/>
        </w:rPr>
        <w:t xml:space="preserve">(Note that you do not need </w:t>
      </w:r>
      <w:proofErr w:type="spellStart"/>
      <w:r w:rsidR="00C555FA">
        <w:rPr>
          <w:rFonts w:ascii="Calibri" w:hAnsi="Calibri"/>
        </w:rPr>
        <w:t>FirstName</w:t>
      </w:r>
      <w:proofErr w:type="spellEnd"/>
      <w:r w:rsidR="00C555FA">
        <w:rPr>
          <w:rFonts w:ascii="Calibri" w:hAnsi="Calibri"/>
        </w:rPr>
        <w:t xml:space="preserve"> and </w:t>
      </w:r>
      <w:proofErr w:type="spellStart"/>
      <w:r w:rsidR="00C555FA">
        <w:rPr>
          <w:rFonts w:ascii="Calibri" w:hAnsi="Calibri"/>
        </w:rPr>
        <w:t>LastName</w:t>
      </w:r>
      <w:proofErr w:type="spellEnd"/>
      <w:r w:rsidR="00C555FA">
        <w:rPr>
          <w:rFonts w:ascii="Calibri" w:hAnsi="Calibri"/>
        </w:rPr>
        <w:t xml:space="preserve"> to send a survey, unless you wish to address each respondent in the recruitment email). </w:t>
      </w:r>
    </w:p>
    <w:p w14:paraId="13487886" w14:textId="77777777" w:rsidR="00E2346E" w:rsidRDefault="00E2346E" w:rsidP="00E2346E">
      <w:pPr>
        <w:rPr>
          <w:rFonts w:ascii="Calibri" w:hAnsi="Calibri"/>
          <w:color w:val="D0002F"/>
          <w:sz w:val="28"/>
        </w:rPr>
      </w:pPr>
    </w:p>
    <w:p w14:paraId="5E447B47" w14:textId="77777777" w:rsidR="00E2346E" w:rsidRDefault="00E2346E">
      <w:pPr>
        <w:rPr>
          <w:rFonts w:ascii="Calibri" w:hAnsi="Calibri"/>
        </w:rPr>
      </w:pPr>
      <w:r>
        <w:rPr>
          <w:rFonts w:ascii="Calibri" w:hAnsi="Calibri"/>
          <w:noProof/>
          <w:lang w:eastAsia="en-US"/>
        </w:rPr>
        <w:drawing>
          <wp:inline distT="0" distB="0" distL="0" distR="0" wp14:anchorId="491E1AF6" wp14:editId="22FD31FA">
            <wp:extent cx="6845300" cy="3048000"/>
            <wp:effectExtent l="0" t="0" r="12700" b="0"/>
            <wp:docPr id="3" name="Picture 3" descr="Macintosh HD:Users:jhanel1:Desktop:Screen Shot 2015-12-06 at 1.26.31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jhanel1:Desktop:Screen Shot 2015-12-06 at 1.26.31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5484"/>
                    <a:stretch/>
                  </pic:blipFill>
                  <pic:spPr bwMode="auto">
                    <a:xfrm>
                      <a:off x="0" y="0"/>
                      <a:ext cx="68453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14772EE" w14:textId="77777777" w:rsidR="00E2346E" w:rsidRDefault="00E2346E" w:rsidP="00E2346E">
      <w:pPr>
        <w:rPr>
          <w:rFonts w:ascii="Calibri" w:hAnsi="Calibri"/>
          <w:color w:val="D0002F"/>
          <w:sz w:val="28"/>
        </w:rPr>
      </w:pPr>
    </w:p>
    <w:p w14:paraId="3D10F62B" w14:textId="77777777" w:rsidR="00E2346E" w:rsidRDefault="00E2346E" w:rsidP="00E2346E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color w:val="D0002F"/>
          <w:sz w:val="28"/>
        </w:rPr>
        <w:t>Step 4a: Upload the new panel to Qualtrics</w:t>
      </w:r>
    </w:p>
    <w:p w14:paraId="4EC0A411" w14:textId="77777777" w:rsidR="00E2346E" w:rsidRDefault="00E2346E" w:rsidP="00E2346E">
      <w:pPr>
        <w:rPr>
          <w:rFonts w:ascii="Calibri" w:hAnsi="Calibri"/>
          <w:color w:val="D0002F"/>
          <w:sz w:val="28"/>
        </w:rPr>
      </w:pPr>
    </w:p>
    <w:p w14:paraId="4F62EEDA" w14:textId="08BF1909" w:rsidR="00E2346E" w:rsidRDefault="00E2346E">
      <w:pPr>
        <w:rPr>
          <w:rFonts w:ascii="Calibri" w:hAnsi="Calibri"/>
        </w:rPr>
      </w:pPr>
      <w:r>
        <w:rPr>
          <w:rFonts w:ascii="Calibri" w:hAnsi="Calibri"/>
        </w:rPr>
        <w:t xml:space="preserve">Back in Qualtrics select the </w:t>
      </w:r>
      <w:r w:rsidRPr="00AA3863">
        <w:rPr>
          <w:rFonts w:ascii="Calibri" w:hAnsi="Calibri"/>
          <w:b/>
        </w:rPr>
        <w:t>Create New Panel</w:t>
      </w:r>
      <w:r>
        <w:rPr>
          <w:rFonts w:ascii="Calibri" w:hAnsi="Calibri"/>
        </w:rPr>
        <w:t xml:space="preserve"> Button in </w:t>
      </w:r>
      <w:r w:rsidR="00AA3863">
        <w:rPr>
          <w:rFonts w:ascii="Calibri" w:hAnsi="Calibri"/>
        </w:rPr>
        <w:t>g</w:t>
      </w:r>
      <w:r>
        <w:rPr>
          <w:rFonts w:ascii="Calibri" w:hAnsi="Calibri"/>
        </w:rPr>
        <w:t xml:space="preserve">reen. </w:t>
      </w:r>
    </w:p>
    <w:p w14:paraId="2171F066" w14:textId="77777777" w:rsidR="00E2346E" w:rsidRDefault="00E2346E">
      <w:pPr>
        <w:rPr>
          <w:rFonts w:ascii="Calibri" w:hAnsi="Calibri"/>
        </w:rPr>
      </w:pPr>
    </w:p>
    <w:p w14:paraId="2B202C4F" w14:textId="77777777" w:rsidR="00E2346E" w:rsidRDefault="00E2346E">
      <w:pPr>
        <w:rPr>
          <w:rFonts w:ascii="Calibri" w:hAnsi="Calibri"/>
        </w:rPr>
      </w:pPr>
      <w:r>
        <w:rPr>
          <w:rFonts w:ascii="Calibri" w:hAnsi="Calibr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672F8CB" wp14:editId="63BF6DB1">
                <wp:simplePos x="0" y="0"/>
                <wp:positionH relativeFrom="column">
                  <wp:posOffset>5766435</wp:posOffset>
                </wp:positionH>
                <wp:positionV relativeFrom="paragraph">
                  <wp:posOffset>182245</wp:posOffset>
                </wp:positionV>
                <wp:extent cx="457200" cy="342900"/>
                <wp:effectExtent l="50800" t="25400" r="101600" b="11430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5" o:spid="_x0000_s1026" type="#_x0000_t32" style="position:absolute;margin-left:454.05pt;margin-top:14.35pt;width:36pt;height:2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Calibri" w:hAnsi="Calibri"/>
          <w:noProof/>
          <w:lang w:eastAsia="en-US"/>
        </w:rPr>
        <w:drawing>
          <wp:inline distT="0" distB="0" distL="0" distR="0" wp14:anchorId="41E0195C" wp14:editId="4D39B424">
            <wp:extent cx="6858000" cy="2514600"/>
            <wp:effectExtent l="0" t="0" r="0" b="0"/>
            <wp:docPr id="4" name="Picture 4" descr="Macintosh HD:Users:jhanel1:Desktop:Screen Shot 2015-12-06 at 1.29.4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jhanel1:Desktop:Screen Shot 2015-12-06 at 1.29.47 PM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508F78" w14:textId="77777777" w:rsidR="00E2346E" w:rsidRDefault="00E2346E">
      <w:pPr>
        <w:rPr>
          <w:rFonts w:ascii="Calibri" w:hAnsi="Calibri"/>
        </w:rPr>
      </w:pPr>
    </w:p>
    <w:p w14:paraId="308A452E" w14:textId="77777777" w:rsidR="00AA3863" w:rsidRDefault="00AA3863">
      <w:pPr>
        <w:rPr>
          <w:rFonts w:ascii="Calibri" w:hAnsi="Calibri"/>
        </w:rPr>
      </w:pPr>
    </w:p>
    <w:p w14:paraId="438CB327" w14:textId="77777777" w:rsidR="00AA3863" w:rsidRDefault="00AA3863">
      <w:pPr>
        <w:rPr>
          <w:rFonts w:ascii="Calibri" w:hAnsi="Calibri"/>
        </w:rPr>
      </w:pPr>
    </w:p>
    <w:p w14:paraId="07C1B6EA" w14:textId="77777777" w:rsidR="00AA3863" w:rsidRDefault="00AA3863">
      <w:pPr>
        <w:rPr>
          <w:rFonts w:ascii="Calibri" w:hAnsi="Calibri"/>
        </w:rPr>
      </w:pPr>
    </w:p>
    <w:p w14:paraId="2D92D705" w14:textId="77777777" w:rsidR="00AA3863" w:rsidRDefault="00AA3863">
      <w:pPr>
        <w:rPr>
          <w:rFonts w:ascii="Calibri" w:hAnsi="Calibri"/>
        </w:rPr>
      </w:pPr>
    </w:p>
    <w:p w14:paraId="754FB481" w14:textId="77777777" w:rsidR="00AA3863" w:rsidRDefault="00AA3863">
      <w:pPr>
        <w:rPr>
          <w:rFonts w:ascii="Calibri" w:hAnsi="Calibri"/>
        </w:rPr>
      </w:pPr>
    </w:p>
    <w:p w14:paraId="099CADFD" w14:textId="77777777" w:rsidR="00E2346E" w:rsidRDefault="00E2346E">
      <w:pPr>
        <w:rPr>
          <w:rFonts w:ascii="Calibri" w:hAnsi="Calibri"/>
        </w:rPr>
      </w:pPr>
    </w:p>
    <w:p w14:paraId="5ACB69A6" w14:textId="77777777" w:rsidR="00E2346E" w:rsidRDefault="00E2346E" w:rsidP="00E2346E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color w:val="D0002F"/>
          <w:sz w:val="28"/>
        </w:rPr>
        <w:t>Step 4b: Upload the new panel to Qualtrics</w:t>
      </w:r>
    </w:p>
    <w:p w14:paraId="48A0DB9F" w14:textId="77777777" w:rsidR="00E2346E" w:rsidRDefault="00E2346E" w:rsidP="00E2346E">
      <w:pPr>
        <w:rPr>
          <w:rFonts w:ascii="Calibri" w:hAnsi="Calibri"/>
        </w:rPr>
      </w:pPr>
      <w:r>
        <w:rPr>
          <w:rFonts w:ascii="Calibri" w:hAnsi="Calibri"/>
        </w:rPr>
        <w:t xml:space="preserve">Name your panel and select </w:t>
      </w:r>
      <w:r w:rsidRPr="00AA3863">
        <w:rPr>
          <w:rFonts w:ascii="Calibri" w:hAnsi="Calibri"/>
          <w:b/>
        </w:rPr>
        <w:t>Create</w:t>
      </w:r>
      <w:r>
        <w:rPr>
          <w:rFonts w:ascii="Calibri" w:hAnsi="Calibri"/>
        </w:rPr>
        <w:t>.</w:t>
      </w:r>
    </w:p>
    <w:p w14:paraId="5E164631" w14:textId="77777777" w:rsidR="00E2346E" w:rsidRDefault="00E2346E" w:rsidP="00E2346E">
      <w:pPr>
        <w:rPr>
          <w:rFonts w:ascii="Calibri" w:hAnsi="Calibri"/>
        </w:rPr>
      </w:pPr>
    </w:p>
    <w:p w14:paraId="178FA111" w14:textId="77777777" w:rsidR="00E2346E" w:rsidRDefault="00E2346E" w:rsidP="00E2346E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noProof/>
          <w:color w:val="D0002F"/>
          <w:sz w:val="28"/>
          <w:lang w:eastAsia="en-US"/>
        </w:rPr>
        <w:drawing>
          <wp:inline distT="0" distB="0" distL="0" distR="0" wp14:anchorId="39C09B20" wp14:editId="2D0BF07F">
            <wp:extent cx="6845300" cy="4102100"/>
            <wp:effectExtent l="0" t="0" r="12700" b="12700"/>
            <wp:docPr id="7" name="Picture 7" descr="Macintosh HD:Users:jhanel1:Desktop:Screen Shot 2015-12-06 at 1.32.0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jhanel1:Desktop:Screen Shot 2015-12-06 at 1.32.03 PM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410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22C5CA" w14:textId="77777777" w:rsidR="00E2346E" w:rsidRDefault="00E2346E" w:rsidP="00E2346E">
      <w:pPr>
        <w:rPr>
          <w:rFonts w:ascii="Calibri" w:hAnsi="Calibri"/>
          <w:color w:val="D0002F"/>
          <w:sz w:val="28"/>
        </w:rPr>
      </w:pPr>
    </w:p>
    <w:p w14:paraId="684B28DA" w14:textId="77777777" w:rsidR="00C555FA" w:rsidRDefault="00C555FA" w:rsidP="00E2346E">
      <w:pPr>
        <w:rPr>
          <w:rFonts w:ascii="Calibri" w:hAnsi="Calibri"/>
          <w:color w:val="D0002F"/>
          <w:sz w:val="28"/>
        </w:rPr>
      </w:pPr>
    </w:p>
    <w:p w14:paraId="5D0AD490" w14:textId="77777777" w:rsidR="00E2346E" w:rsidRDefault="00E2346E" w:rsidP="00E2346E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color w:val="D0002F"/>
          <w:sz w:val="28"/>
        </w:rPr>
        <w:t>Step 4c: Upload the new panel to Qualtrics</w:t>
      </w:r>
    </w:p>
    <w:p w14:paraId="03896DA9" w14:textId="77777777" w:rsidR="00E2346E" w:rsidRDefault="00E2346E" w:rsidP="00E2346E">
      <w:pPr>
        <w:rPr>
          <w:rFonts w:ascii="Calibri" w:hAnsi="Calibri"/>
        </w:rPr>
      </w:pPr>
      <w:r>
        <w:rPr>
          <w:rFonts w:ascii="Calibri" w:hAnsi="Calibri"/>
        </w:rPr>
        <w:t xml:space="preserve">Select </w:t>
      </w:r>
      <w:r w:rsidRPr="00AA3863">
        <w:rPr>
          <w:rFonts w:ascii="Calibri" w:hAnsi="Calibri"/>
          <w:b/>
        </w:rPr>
        <w:t>Import from File</w:t>
      </w:r>
    </w:p>
    <w:p w14:paraId="4A409B99" w14:textId="77777777" w:rsidR="00E2346E" w:rsidRDefault="00E2346E" w:rsidP="00E2346E">
      <w:pPr>
        <w:rPr>
          <w:rFonts w:ascii="Calibri" w:hAnsi="Calibri"/>
        </w:rPr>
      </w:pPr>
    </w:p>
    <w:p w14:paraId="2B9E270F" w14:textId="77777777" w:rsidR="00E2346E" w:rsidRDefault="00E2346E">
      <w:pPr>
        <w:rPr>
          <w:rFonts w:ascii="Calibri" w:hAnsi="Calibri"/>
        </w:rPr>
      </w:pPr>
      <w:r>
        <w:rPr>
          <w:rFonts w:ascii="Calibri" w:hAnsi="Calibri"/>
          <w:noProof/>
          <w:lang w:eastAsia="en-US"/>
        </w:rPr>
        <w:drawing>
          <wp:inline distT="0" distB="0" distL="0" distR="0" wp14:anchorId="3E15F1C2" wp14:editId="6AE86D1A">
            <wp:extent cx="6909435" cy="3198813"/>
            <wp:effectExtent l="0" t="0" r="0" b="1905"/>
            <wp:docPr id="8" name="Picture 8" descr="Macintosh HD:Users:jhanel1:Desktop:Screen Shot 2015-12-06 at 1.32.5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Macintosh HD:Users:jhanel1:Desktop:Screen Shot 2015-12-06 at 1.32.55 PM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9435" cy="319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4D2232" w14:textId="77777777" w:rsidR="00E2346E" w:rsidRDefault="00E2346E" w:rsidP="00E2346E">
      <w:pPr>
        <w:rPr>
          <w:rFonts w:ascii="Calibri" w:hAnsi="Calibri"/>
          <w:color w:val="D0002F"/>
          <w:sz w:val="28"/>
        </w:rPr>
      </w:pPr>
    </w:p>
    <w:p w14:paraId="266B1FFE" w14:textId="77777777" w:rsidR="00C555FA" w:rsidRDefault="00C555FA" w:rsidP="00E2346E">
      <w:pPr>
        <w:rPr>
          <w:rFonts w:ascii="Calibri" w:hAnsi="Calibri"/>
          <w:color w:val="D0002F"/>
          <w:sz w:val="28"/>
        </w:rPr>
      </w:pPr>
    </w:p>
    <w:p w14:paraId="4325B766" w14:textId="77777777" w:rsidR="00E2346E" w:rsidRDefault="00E2346E" w:rsidP="00E2346E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color w:val="D0002F"/>
          <w:sz w:val="28"/>
        </w:rPr>
        <w:t>Step 4d: Upload the new panel to Qualtrics</w:t>
      </w:r>
    </w:p>
    <w:p w14:paraId="18F998CD" w14:textId="77777777" w:rsidR="00E2346E" w:rsidRDefault="00E2346E" w:rsidP="00E2346E">
      <w:pPr>
        <w:rPr>
          <w:rFonts w:ascii="Calibri" w:hAnsi="Calibri"/>
        </w:rPr>
      </w:pPr>
      <w:r>
        <w:rPr>
          <w:rFonts w:ascii="Calibri" w:hAnsi="Calibri"/>
        </w:rPr>
        <w:t xml:space="preserve">Select </w:t>
      </w:r>
      <w:r w:rsidRPr="00AA3863">
        <w:rPr>
          <w:rFonts w:ascii="Calibri" w:hAnsi="Calibri"/>
          <w:b/>
        </w:rPr>
        <w:t>Browse</w:t>
      </w:r>
      <w:r>
        <w:rPr>
          <w:rFonts w:ascii="Calibri" w:hAnsi="Calibri"/>
        </w:rPr>
        <w:t xml:space="preserve"> and find your panel saved in a .</w:t>
      </w:r>
      <w:proofErr w:type="spellStart"/>
      <w:r>
        <w:rPr>
          <w:rFonts w:ascii="Calibri" w:hAnsi="Calibri"/>
        </w:rPr>
        <w:t>csv</w:t>
      </w:r>
      <w:proofErr w:type="spellEnd"/>
      <w:r>
        <w:rPr>
          <w:rFonts w:ascii="Calibri" w:hAnsi="Calibri"/>
        </w:rPr>
        <w:t xml:space="preserve"> format.</w:t>
      </w:r>
    </w:p>
    <w:p w14:paraId="76B72338" w14:textId="77777777" w:rsidR="00C555FA" w:rsidRDefault="00C555FA" w:rsidP="00E2346E">
      <w:pPr>
        <w:rPr>
          <w:rFonts w:ascii="Calibri" w:hAnsi="Calibri"/>
        </w:rPr>
      </w:pPr>
    </w:p>
    <w:p w14:paraId="3A67B4A8" w14:textId="77777777" w:rsidR="00E2346E" w:rsidRDefault="00E2346E">
      <w:pPr>
        <w:rPr>
          <w:rFonts w:ascii="Calibri" w:hAnsi="Calibri"/>
        </w:rPr>
      </w:pPr>
      <w:r>
        <w:rPr>
          <w:rFonts w:ascii="Calibri" w:hAnsi="Calibri"/>
          <w:noProof/>
          <w:lang w:eastAsia="en-US"/>
        </w:rPr>
        <w:drawing>
          <wp:inline distT="0" distB="0" distL="0" distR="0" wp14:anchorId="71AE5F2D" wp14:editId="49862E5E">
            <wp:extent cx="6858000" cy="3556000"/>
            <wp:effectExtent l="0" t="0" r="0" b="0"/>
            <wp:docPr id="9" name="Picture 9" descr="Macintosh HD:Users:jhanel1:Desktop:Screen Shot 2015-12-06 at 1.34.0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Macintosh HD:Users:jhanel1:Desktop:Screen Shot 2015-12-06 at 1.34.00 PM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0" cy="355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78A761C" w14:textId="77777777" w:rsidR="00E2346E" w:rsidRDefault="00E2346E">
      <w:pPr>
        <w:rPr>
          <w:rFonts w:ascii="Calibri" w:hAnsi="Calibri"/>
        </w:rPr>
      </w:pPr>
    </w:p>
    <w:p w14:paraId="55E1EB49" w14:textId="77777777" w:rsidR="00E2346E" w:rsidRDefault="00E2346E">
      <w:pPr>
        <w:rPr>
          <w:rFonts w:ascii="Calibri" w:hAnsi="Calibri"/>
        </w:rPr>
      </w:pPr>
    </w:p>
    <w:p w14:paraId="570C2490" w14:textId="77777777" w:rsidR="00E2346E" w:rsidRDefault="00E2346E">
      <w:pPr>
        <w:rPr>
          <w:rFonts w:ascii="Calibri" w:hAnsi="Calibri"/>
        </w:rPr>
      </w:pPr>
    </w:p>
    <w:p w14:paraId="07E38860" w14:textId="77777777" w:rsidR="00E2346E" w:rsidRDefault="00E2346E">
      <w:pPr>
        <w:rPr>
          <w:rFonts w:ascii="Calibri" w:hAnsi="Calibri"/>
        </w:rPr>
      </w:pPr>
    </w:p>
    <w:p w14:paraId="3EF3791B" w14:textId="77777777" w:rsidR="00E2346E" w:rsidRDefault="00E2346E">
      <w:pPr>
        <w:rPr>
          <w:rFonts w:ascii="Calibri" w:hAnsi="Calibri"/>
        </w:rPr>
      </w:pPr>
    </w:p>
    <w:p w14:paraId="0DCCA2F7" w14:textId="77777777" w:rsidR="00AA3863" w:rsidRDefault="00AA3863">
      <w:pPr>
        <w:rPr>
          <w:rFonts w:ascii="Calibri" w:hAnsi="Calibri"/>
        </w:rPr>
      </w:pPr>
    </w:p>
    <w:p w14:paraId="7E9498FF" w14:textId="77777777" w:rsidR="00AA3863" w:rsidRDefault="00AA3863">
      <w:pPr>
        <w:rPr>
          <w:rFonts w:ascii="Calibri" w:hAnsi="Calibri"/>
        </w:rPr>
      </w:pPr>
    </w:p>
    <w:p w14:paraId="25BE627A" w14:textId="77777777" w:rsidR="00AA3863" w:rsidRDefault="00AA3863">
      <w:pPr>
        <w:rPr>
          <w:rFonts w:ascii="Calibri" w:hAnsi="Calibri"/>
        </w:rPr>
      </w:pPr>
    </w:p>
    <w:p w14:paraId="13D4B545" w14:textId="77777777" w:rsidR="00AA3863" w:rsidRDefault="00AA3863">
      <w:pPr>
        <w:rPr>
          <w:rFonts w:ascii="Calibri" w:hAnsi="Calibri"/>
        </w:rPr>
      </w:pPr>
    </w:p>
    <w:p w14:paraId="623ACE76" w14:textId="77777777" w:rsidR="00AA3863" w:rsidRDefault="00AA3863">
      <w:pPr>
        <w:rPr>
          <w:rFonts w:ascii="Calibri" w:hAnsi="Calibri"/>
        </w:rPr>
      </w:pPr>
    </w:p>
    <w:p w14:paraId="050F8021" w14:textId="77777777" w:rsidR="00AA3863" w:rsidRDefault="00AA3863">
      <w:pPr>
        <w:rPr>
          <w:rFonts w:ascii="Calibri" w:hAnsi="Calibri"/>
        </w:rPr>
      </w:pPr>
    </w:p>
    <w:p w14:paraId="3EB31DBF" w14:textId="77777777" w:rsidR="00AA3863" w:rsidRDefault="00AA3863">
      <w:pPr>
        <w:rPr>
          <w:rFonts w:ascii="Calibri" w:hAnsi="Calibri"/>
        </w:rPr>
      </w:pPr>
    </w:p>
    <w:p w14:paraId="78890538" w14:textId="77777777" w:rsidR="00AA3863" w:rsidRDefault="00AA3863">
      <w:pPr>
        <w:rPr>
          <w:rFonts w:ascii="Calibri" w:hAnsi="Calibri"/>
        </w:rPr>
      </w:pPr>
    </w:p>
    <w:p w14:paraId="3B9A3792" w14:textId="77777777" w:rsidR="00AA3863" w:rsidRDefault="00AA3863">
      <w:pPr>
        <w:rPr>
          <w:rFonts w:ascii="Calibri" w:hAnsi="Calibri"/>
        </w:rPr>
      </w:pPr>
    </w:p>
    <w:p w14:paraId="2652AA31" w14:textId="77777777" w:rsidR="00AA3863" w:rsidRDefault="00AA3863">
      <w:pPr>
        <w:rPr>
          <w:rFonts w:ascii="Calibri" w:hAnsi="Calibri"/>
        </w:rPr>
      </w:pPr>
    </w:p>
    <w:p w14:paraId="4C57DE96" w14:textId="77777777" w:rsidR="00AA3863" w:rsidRDefault="00AA3863">
      <w:pPr>
        <w:rPr>
          <w:rFonts w:ascii="Calibri" w:hAnsi="Calibri"/>
        </w:rPr>
      </w:pPr>
    </w:p>
    <w:p w14:paraId="6202F097" w14:textId="77777777" w:rsidR="00AA3863" w:rsidRDefault="00AA3863">
      <w:pPr>
        <w:rPr>
          <w:rFonts w:ascii="Calibri" w:hAnsi="Calibri"/>
        </w:rPr>
      </w:pPr>
    </w:p>
    <w:p w14:paraId="25D4B15D" w14:textId="77777777" w:rsidR="00AA3863" w:rsidRDefault="00AA3863">
      <w:pPr>
        <w:rPr>
          <w:rFonts w:ascii="Calibri" w:hAnsi="Calibri"/>
        </w:rPr>
      </w:pPr>
    </w:p>
    <w:p w14:paraId="6BA514D3" w14:textId="77777777" w:rsidR="00AA3863" w:rsidRDefault="00AA3863">
      <w:pPr>
        <w:rPr>
          <w:rFonts w:ascii="Calibri" w:hAnsi="Calibri"/>
        </w:rPr>
      </w:pPr>
    </w:p>
    <w:p w14:paraId="371CCCE7" w14:textId="77777777" w:rsidR="00AA3863" w:rsidRDefault="00AA3863">
      <w:pPr>
        <w:rPr>
          <w:rFonts w:ascii="Calibri" w:hAnsi="Calibri"/>
        </w:rPr>
      </w:pPr>
    </w:p>
    <w:p w14:paraId="66ED8345" w14:textId="77777777" w:rsidR="00AA3863" w:rsidRDefault="00AA3863">
      <w:pPr>
        <w:rPr>
          <w:rFonts w:ascii="Calibri" w:hAnsi="Calibri"/>
        </w:rPr>
      </w:pPr>
    </w:p>
    <w:p w14:paraId="40D1E79A" w14:textId="77777777" w:rsidR="00AA3863" w:rsidRDefault="00AA3863">
      <w:pPr>
        <w:rPr>
          <w:rFonts w:ascii="Calibri" w:hAnsi="Calibri"/>
        </w:rPr>
      </w:pPr>
    </w:p>
    <w:p w14:paraId="4FAECA3F" w14:textId="77777777" w:rsidR="00AA3863" w:rsidRDefault="00AA3863">
      <w:pPr>
        <w:rPr>
          <w:rFonts w:ascii="Calibri" w:hAnsi="Calibri"/>
        </w:rPr>
      </w:pPr>
    </w:p>
    <w:p w14:paraId="7F91C1C7" w14:textId="77777777" w:rsidR="00AA3863" w:rsidRDefault="00AA3863">
      <w:pPr>
        <w:rPr>
          <w:rFonts w:ascii="Calibri" w:hAnsi="Calibri"/>
        </w:rPr>
      </w:pPr>
    </w:p>
    <w:p w14:paraId="15C3E8E8" w14:textId="77777777" w:rsidR="00AA3863" w:rsidRDefault="00AA3863">
      <w:pPr>
        <w:rPr>
          <w:rFonts w:ascii="Calibri" w:hAnsi="Calibri"/>
        </w:rPr>
      </w:pPr>
    </w:p>
    <w:p w14:paraId="40F5152A" w14:textId="77777777" w:rsidR="00E2346E" w:rsidRDefault="00E2346E" w:rsidP="00E2346E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color w:val="D0002F"/>
          <w:sz w:val="28"/>
        </w:rPr>
        <w:t>Step 4e: Upload the new panel to Qualtrics</w:t>
      </w:r>
    </w:p>
    <w:p w14:paraId="1539C859" w14:textId="2549C83A" w:rsidR="00E2346E" w:rsidRDefault="00E2346E" w:rsidP="00E2346E">
      <w:pPr>
        <w:rPr>
          <w:rFonts w:ascii="Calibri" w:hAnsi="Calibri"/>
        </w:rPr>
      </w:pPr>
      <w:r>
        <w:rPr>
          <w:rFonts w:ascii="Calibri" w:hAnsi="Calibri"/>
        </w:rPr>
        <w:t xml:space="preserve">If your file is correct, you should see the following screen. At the minimum, you should have an Email, column. </w:t>
      </w:r>
      <w:r w:rsidR="00A206E6">
        <w:rPr>
          <w:rFonts w:ascii="Calibri" w:hAnsi="Calibri"/>
        </w:rPr>
        <w:t>Note that the file example has a sex, state and program column. These will b</w:t>
      </w:r>
      <w:r w:rsidR="00C555FA">
        <w:rPr>
          <w:rFonts w:ascii="Calibri" w:hAnsi="Calibri"/>
        </w:rPr>
        <w:t xml:space="preserve">e added to your survey results as Embedded Data. </w:t>
      </w:r>
      <w:r w:rsidR="00A206E6">
        <w:rPr>
          <w:rFonts w:ascii="Calibri" w:hAnsi="Calibri"/>
        </w:rPr>
        <w:t>Select Import.</w:t>
      </w:r>
    </w:p>
    <w:p w14:paraId="64C7BADF" w14:textId="77777777" w:rsidR="00A206E6" w:rsidRDefault="00A206E6" w:rsidP="00E2346E">
      <w:pPr>
        <w:rPr>
          <w:rFonts w:ascii="Calibri" w:hAnsi="Calibri"/>
        </w:rPr>
      </w:pPr>
    </w:p>
    <w:p w14:paraId="5D58F439" w14:textId="77777777" w:rsidR="00E2346E" w:rsidRDefault="00E2346E" w:rsidP="00E2346E">
      <w:pPr>
        <w:rPr>
          <w:rFonts w:ascii="Calibri" w:hAnsi="Calibri"/>
        </w:rPr>
      </w:pPr>
      <w:r>
        <w:rPr>
          <w:rFonts w:ascii="Calibri" w:hAnsi="Calibri"/>
          <w:noProof/>
          <w:lang w:eastAsia="en-US"/>
        </w:rPr>
        <w:drawing>
          <wp:inline distT="0" distB="0" distL="0" distR="0" wp14:anchorId="3BADB114" wp14:editId="116F1972">
            <wp:extent cx="6845300" cy="3810000"/>
            <wp:effectExtent l="0" t="0" r="12700" b="0"/>
            <wp:docPr id="10" name="Picture 10" descr="Macintosh HD:Users:jhanel1:Desktop:Screen Shot 2015-12-06 at 1.35.25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cintosh HD:Users:jhanel1:Desktop:Screen Shot 2015-12-06 at 1.35.25 PM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9E082C" w14:textId="77777777" w:rsidR="00E2346E" w:rsidRDefault="00E2346E" w:rsidP="00E2346E">
      <w:pPr>
        <w:rPr>
          <w:rFonts w:ascii="Calibri" w:hAnsi="Calibri"/>
        </w:rPr>
      </w:pPr>
    </w:p>
    <w:p w14:paraId="21AC552E" w14:textId="77777777" w:rsidR="00E2346E" w:rsidRDefault="00E2346E">
      <w:pPr>
        <w:rPr>
          <w:rFonts w:ascii="Calibri" w:hAnsi="Calibri"/>
        </w:rPr>
      </w:pPr>
    </w:p>
    <w:p w14:paraId="6B4C8D57" w14:textId="77777777" w:rsidR="00A206E6" w:rsidRDefault="00A206E6" w:rsidP="00A206E6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color w:val="D0002F"/>
          <w:sz w:val="28"/>
        </w:rPr>
        <w:t>Step 5: Return to your survey, and select Survey Flow</w:t>
      </w:r>
    </w:p>
    <w:p w14:paraId="72D73551" w14:textId="77777777" w:rsidR="00A206E6" w:rsidRDefault="00A206E6" w:rsidP="00A206E6">
      <w:pPr>
        <w:rPr>
          <w:rFonts w:ascii="Calibri" w:hAnsi="Calibri"/>
        </w:rPr>
      </w:pPr>
      <w:r>
        <w:rPr>
          <w:rFonts w:ascii="Calibri" w:hAnsi="Calibri"/>
        </w:rPr>
        <w:t xml:space="preserve">Return to your survey and select the </w:t>
      </w:r>
      <w:r w:rsidRPr="00AA3863">
        <w:rPr>
          <w:rFonts w:ascii="Calibri" w:hAnsi="Calibri"/>
          <w:b/>
        </w:rPr>
        <w:t>Survey Flow</w:t>
      </w:r>
      <w:r>
        <w:rPr>
          <w:rFonts w:ascii="Calibri" w:hAnsi="Calibri"/>
        </w:rPr>
        <w:t xml:space="preserve"> Tab</w:t>
      </w:r>
    </w:p>
    <w:p w14:paraId="4525683A" w14:textId="77777777" w:rsidR="00A206E6" w:rsidRDefault="00A206E6" w:rsidP="00A206E6">
      <w:pPr>
        <w:rPr>
          <w:rFonts w:ascii="Calibri" w:hAnsi="Calibri"/>
        </w:rPr>
      </w:pPr>
    </w:p>
    <w:p w14:paraId="471C4007" w14:textId="77777777" w:rsidR="00A206E6" w:rsidRDefault="00A206E6">
      <w:pPr>
        <w:rPr>
          <w:rFonts w:ascii="Calibri" w:hAnsi="Calibri"/>
        </w:rPr>
      </w:pPr>
      <w:r>
        <w:rPr>
          <w:rFonts w:ascii="Calibri" w:hAnsi="Calibr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2FE156" wp14:editId="3DE47F8D">
                <wp:simplePos x="0" y="0"/>
                <wp:positionH relativeFrom="column">
                  <wp:posOffset>1537335</wp:posOffset>
                </wp:positionH>
                <wp:positionV relativeFrom="paragraph">
                  <wp:posOffset>599440</wp:posOffset>
                </wp:positionV>
                <wp:extent cx="571500" cy="914400"/>
                <wp:effectExtent l="76200" t="50800" r="63500" b="101600"/>
                <wp:wrapNone/>
                <wp:docPr id="12" name="Straight Arrow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9144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Straight Arrow Connector 12" o:spid="_x0000_s1026" type="#_x0000_t32" style="position:absolute;margin-left:121.05pt;margin-top:47.2pt;width:45pt;height:1in;flip:x y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Calibri" w:hAnsi="Calibri"/>
          <w:noProof/>
          <w:lang w:eastAsia="en-US"/>
        </w:rPr>
        <w:drawing>
          <wp:inline distT="0" distB="0" distL="0" distR="0" wp14:anchorId="01FE1FDD" wp14:editId="0D191A62">
            <wp:extent cx="6858000" cy="2819400"/>
            <wp:effectExtent l="0" t="0" r="0" b="0"/>
            <wp:docPr id="11" name="Picture 11" descr="Macintosh HD:Users:jhanel1:Desktop:Screen Shot 2015-12-06 at 1.38.10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Macintosh HD:Users:jhanel1:Desktop:Screen Shot 2015-12-06 at 1.38.10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98"/>
                    <a:stretch/>
                  </pic:blipFill>
                  <pic:spPr bwMode="auto">
                    <a:xfrm>
                      <a:off x="0" y="0"/>
                      <a:ext cx="68580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D126E9" w14:textId="77777777" w:rsidR="00A206E6" w:rsidRDefault="00A206E6">
      <w:pPr>
        <w:rPr>
          <w:rFonts w:ascii="Calibri" w:hAnsi="Calibri"/>
        </w:rPr>
      </w:pPr>
    </w:p>
    <w:p w14:paraId="6FCE6E5E" w14:textId="77777777" w:rsidR="00A206E6" w:rsidRDefault="00A206E6">
      <w:pPr>
        <w:rPr>
          <w:rFonts w:ascii="Calibri" w:hAnsi="Calibri"/>
        </w:rPr>
      </w:pPr>
    </w:p>
    <w:p w14:paraId="5D6CEF0D" w14:textId="77777777" w:rsidR="00A206E6" w:rsidRDefault="00A206E6" w:rsidP="00A206E6">
      <w:pPr>
        <w:rPr>
          <w:rFonts w:ascii="Calibri" w:hAnsi="Calibri"/>
        </w:rPr>
      </w:pPr>
    </w:p>
    <w:p w14:paraId="371BBCEF" w14:textId="77777777" w:rsidR="00A206E6" w:rsidRDefault="00A206E6" w:rsidP="00A206E6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color w:val="D0002F"/>
          <w:sz w:val="28"/>
        </w:rPr>
        <w:t>Step 6a: Add Embedded Data</w:t>
      </w:r>
    </w:p>
    <w:p w14:paraId="3E2BF64A" w14:textId="77777777" w:rsidR="00A206E6" w:rsidRDefault="00A206E6" w:rsidP="00A206E6">
      <w:pPr>
        <w:rPr>
          <w:rFonts w:ascii="Calibri" w:hAnsi="Calibri"/>
        </w:rPr>
      </w:pPr>
      <w:r>
        <w:rPr>
          <w:rFonts w:ascii="Calibri" w:hAnsi="Calibri"/>
        </w:rPr>
        <w:t xml:space="preserve">In the survey flow, select </w:t>
      </w:r>
      <w:r w:rsidRPr="00AA3863">
        <w:rPr>
          <w:rFonts w:ascii="Calibri" w:hAnsi="Calibri"/>
          <w:b/>
        </w:rPr>
        <w:t>Add New Element Here</w:t>
      </w:r>
    </w:p>
    <w:p w14:paraId="37944A14" w14:textId="77777777" w:rsidR="00A206E6" w:rsidRDefault="00A206E6">
      <w:pPr>
        <w:rPr>
          <w:rFonts w:ascii="Calibri" w:hAnsi="Calibri"/>
        </w:rPr>
      </w:pPr>
    </w:p>
    <w:p w14:paraId="4EEAA8E6" w14:textId="77777777" w:rsidR="00A206E6" w:rsidRDefault="00A206E6">
      <w:pPr>
        <w:rPr>
          <w:rFonts w:ascii="Calibri" w:hAnsi="Calibri"/>
        </w:rPr>
      </w:pPr>
      <w:r>
        <w:rPr>
          <w:rFonts w:ascii="Calibri" w:hAnsi="Calibr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715E4D1" wp14:editId="3DF7EDC6">
                <wp:simplePos x="0" y="0"/>
                <wp:positionH relativeFrom="column">
                  <wp:posOffset>1194435</wp:posOffset>
                </wp:positionH>
                <wp:positionV relativeFrom="paragraph">
                  <wp:posOffset>941705</wp:posOffset>
                </wp:positionV>
                <wp:extent cx="571500" cy="342900"/>
                <wp:effectExtent l="76200" t="50800" r="63500" b="88900"/>
                <wp:wrapNone/>
                <wp:docPr id="14" name="Straight Arrow Connector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71500" cy="3429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4" o:spid="_x0000_s1026" type="#_x0000_t32" style="position:absolute;margin-left:94.05pt;margin-top:74.15pt;width:45pt;height:27pt;flip:x y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Calibri" w:hAnsi="Calibri"/>
          <w:noProof/>
          <w:lang w:eastAsia="en-US"/>
        </w:rPr>
        <w:drawing>
          <wp:inline distT="0" distB="0" distL="0" distR="0" wp14:anchorId="6B6996F0" wp14:editId="4CD05ACA">
            <wp:extent cx="6845300" cy="1295400"/>
            <wp:effectExtent l="0" t="0" r="12700" b="0"/>
            <wp:docPr id="13" name="Picture 13" descr="Macintosh HD:Users:jhanel1:Desktop:Screen Shot 2015-12-06 at 1.40.0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Macintosh HD:Users:jhanel1:Desktop:Screen Shot 2015-12-06 at 1.40.04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745"/>
                    <a:stretch/>
                  </pic:blipFill>
                  <pic:spPr bwMode="auto">
                    <a:xfrm>
                      <a:off x="0" y="0"/>
                      <a:ext cx="6845300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5E4BE9" w14:textId="77777777" w:rsidR="00A206E6" w:rsidRDefault="00A206E6">
      <w:pPr>
        <w:rPr>
          <w:rFonts w:ascii="Calibri" w:hAnsi="Calibri"/>
        </w:rPr>
      </w:pPr>
    </w:p>
    <w:p w14:paraId="0B92E0A5" w14:textId="77777777" w:rsidR="00A206E6" w:rsidRDefault="00A206E6" w:rsidP="00A206E6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color w:val="D0002F"/>
          <w:sz w:val="28"/>
        </w:rPr>
        <w:t>Step 6b: Add Embedded Data</w:t>
      </w:r>
    </w:p>
    <w:p w14:paraId="1CC0D9DC" w14:textId="77777777" w:rsidR="00A206E6" w:rsidRDefault="00A206E6" w:rsidP="00A206E6">
      <w:pPr>
        <w:rPr>
          <w:rFonts w:ascii="Calibri" w:hAnsi="Calibri"/>
        </w:rPr>
      </w:pPr>
      <w:r>
        <w:rPr>
          <w:rFonts w:ascii="Calibri" w:hAnsi="Calibri"/>
        </w:rPr>
        <w:t xml:space="preserve">Select </w:t>
      </w:r>
      <w:r w:rsidRPr="00AA3863">
        <w:rPr>
          <w:rFonts w:ascii="Calibri" w:hAnsi="Calibri"/>
          <w:b/>
        </w:rPr>
        <w:t>Embedded Data</w:t>
      </w:r>
      <w:r>
        <w:rPr>
          <w:rFonts w:ascii="Calibri" w:hAnsi="Calibri"/>
        </w:rPr>
        <w:t>.</w:t>
      </w:r>
    </w:p>
    <w:p w14:paraId="2D727E14" w14:textId="77777777" w:rsidR="00A206E6" w:rsidRDefault="00A206E6" w:rsidP="00A206E6">
      <w:pPr>
        <w:rPr>
          <w:rFonts w:ascii="Calibri" w:hAnsi="Calibri"/>
        </w:rPr>
      </w:pPr>
    </w:p>
    <w:p w14:paraId="1C5B7EBD" w14:textId="77777777" w:rsidR="00A206E6" w:rsidRDefault="00A206E6">
      <w:pPr>
        <w:rPr>
          <w:rFonts w:ascii="Calibri" w:hAnsi="Calibri"/>
        </w:rPr>
      </w:pPr>
      <w:r>
        <w:rPr>
          <w:rFonts w:ascii="Calibri" w:hAnsi="Calibr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037DCE8" wp14:editId="2A22B535">
                <wp:simplePos x="0" y="0"/>
                <wp:positionH relativeFrom="column">
                  <wp:posOffset>2108835</wp:posOffset>
                </wp:positionH>
                <wp:positionV relativeFrom="paragraph">
                  <wp:posOffset>1208405</wp:posOffset>
                </wp:positionV>
                <wp:extent cx="457200" cy="685800"/>
                <wp:effectExtent l="76200" t="50800" r="76200" b="101600"/>
                <wp:wrapNone/>
                <wp:docPr id="16" name="Straight Arrow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6" o:spid="_x0000_s1026" type="#_x0000_t32" style="position:absolute;margin-left:166.05pt;margin-top:95.15pt;width:36pt;height:54pt;flip:x 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Calibri" w:hAnsi="Calibri"/>
          <w:noProof/>
          <w:lang w:eastAsia="en-US"/>
        </w:rPr>
        <w:drawing>
          <wp:inline distT="0" distB="0" distL="0" distR="0" wp14:anchorId="108E6EB9" wp14:editId="433A7916">
            <wp:extent cx="6845300" cy="1892300"/>
            <wp:effectExtent l="0" t="0" r="12700" b="12700"/>
            <wp:docPr id="15" name="Picture 15" descr="Macintosh HD:Users:jhanel1:Desktop:Screen Shot 2015-12-06 at 1.40.5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acintosh HD:Users:jhanel1:Desktop:Screen Shot 2015-12-06 at 1.40.57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934"/>
                    <a:stretch/>
                  </pic:blipFill>
                  <pic:spPr bwMode="auto">
                    <a:xfrm>
                      <a:off x="0" y="0"/>
                      <a:ext cx="6845300" cy="189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D19D859" w14:textId="77777777" w:rsidR="00A206E6" w:rsidRDefault="00A206E6" w:rsidP="00A206E6">
      <w:pPr>
        <w:rPr>
          <w:rFonts w:ascii="Calibri" w:hAnsi="Calibri"/>
          <w:color w:val="D0002F"/>
          <w:sz w:val="28"/>
        </w:rPr>
      </w:pPr>
    </w:p>
    <w:p w14:paraId="638DB74E" w14:textId="77777777" w:rsidR="00A206E6" w:rsidRDefault="00A206E6" w:rsidP="00A206E6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color w:val="D0002F"/>
          <w:sz w:val="28"/>
        </w:rPr>
        <w:t>Step 6c: Add Embedded Data</w:t>
      </w:r>
    </w:p>
    <w:p w14:paraId="4EBE179B" w14:textId="77777777" w:rsidR="00A206E6" w:rsidRDefault="00A206E6" w:rsidP="00A206E6">
      <w:pPr>
        <w:rPr>
          <w:rFonts w:ascii="Calibri" w:hAnsi="Calibri"/>
        </w:rPr>
      </w:pPr>
      <w:r>
        <w:rPr>
          <w:rFonts w:ascii="Calibri" w:hAnsi="Calibri"/>
        </w:rPr>
        <w:t xml:space="preserve">Select </w:t>
      </w:r>
      <w:r w:rsidRPr="00AA3863">
        <w:rPr>
          <w:rFonts w:ascii="Calibri" w:hAnsi="Calibri"/>
          <w:b/>
        </w:rPr>
        <w:t>Add From Panel</w:t>
      </w:r>
    </w:p>
    <w:p w14:paraId="6D9C8134" w14:textId="77777777" w:rsidR="00A206E6" w:rsidRDefault="00B00303">
      <w:pPr>
        <w:rPr>
          <w:rFonts w:ascii="Calibri" w:hAnsi="Calibri"/>
        </w:rPr>
      </w:pPr>
      <w:r>
        <w:rPr>
          <w:rFonts w:ascii="Calibri" w:hAnsi="Calibr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5441E94" wp14:editId="1155E896">
                <wp:simplePos x="0" y="0"/>
                <wp:positionH relativeFrom="column">
                  <wp:posOffset>4852035</wp:posOffset>
                </wp:positionH>
                <wp:positionV relativeFrom="paragraph">
                  <wp:posOffset>1604010</wp:posOffset>
                </wp:positionV>
                <wp:extent cx="457200" cy="685800"/>
                <wp:effectExtent l="76200" t="50800" r="76200" b="1016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19" o:spid="_x0000_s1026" type="#_x0000_t32" style="position:absolute;margin-left:382.05pt;margin-top:126.3pt;width:36pt;height:54pt;flip:x 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 w:rsidR="00A206E6">
        <w:rPr>
          <w:rFonts w:ascii="Calibri" w:hAnsi="Calibri"/>
          <w:noProof/>
          <w:lang w:eastAsia="en-US"/>
        </w:rPr>
        <w:drawing>
          <wp:inline distT="0" distB="0" distL="0" distR="0" wp14:anchorId="27C88DA6" wp14:editId="53EED3E6">
            <wp:extent cx="6845300" cy="1930400"/>
            <wp:effectExtent l="0" t="0" r="12700" b="0"/>
            <wp:docPr id="17" name="Picture 17" descr="Macintosh HD:Users:jhanel1:Desktop:Screen Shot 2015-12-06 at 1.41.43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acintosh HD:Users:jhanel1:Desktop:Screen Shot 2015-12-06 at 1.41.43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8462"/>
                    <a:stretch/>
                  </pic:blipFill>
                  <pic:spPr bwMode="auto">
                    <a:xfrm>
                      <a:off x="0" y="0"/>
                      <a:ext cx="6845300" cy="193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159750" w14:textId="77777777" w:rsidR="00B00303" w:rsidRDefault="00B00303">
      <w:pPr>
        <w:rPr>
          <w:rFonts w:ascii="Calibri" w:hAnsi="Calibri"/>
        </w:rPr>
      </w:pPr>
    </w:p>
    <w:p w14:paraId="5F5A8F6F" w14:textId="77777777" w:rsidR="00B00303" w:rsidRDefault="00B00303">
      <w:pPr>
        <w:rPr>
          <w:rFonts w:ascii="Calibri" w:hAnsi="Calibri"/>
        </w:rPr>
      </w:pPr>
    </w:p>
    <w:p w14:paraId="303D7815" w14:textId="77777777" w:rsidR="00B00303" w:rsidRDefault="00B00303">
      <w:pPr>
        <w:rPr>
          <w:rFonts w:ascii="Calibri" w:hAnsi="Calibri"/>
        </w:rPr>
      </w:pPr>
    </w:p>
    <w:p w14:paraId="4134808A" w14:textId="77777777" w:rsidR="00B00303" w:rsidRDefault="00B00303">
      <w:pPr>
        <w:rPr>
          <w:rFonts w:ascii="Calibri" w:hAnsi="Calibri"/>
        </w:rPr>
      </w:pPr>
    </w:p>
    <w:p w14:paraId="16340FD8" w14:textId="77777777" w:rsidR="00B00303" w:rsidRDefault="00B00303">
      <w:pPr>
        <w:rPr>
          <w:rFonts w:ascii="Calibri" w:hAnsi="Calibri"/>
        </w:rPr>
      </w:pPr>
    </w:p>
    <w:p w14:paraId="66507F8C" w14:textId="77777777" w:rsidR="00B00303" w:rsidRDefault="00B00303">
      <w:pPr>
        <w:rPr>
          <w:rFonts w:ascii="Calibri" w:hAnsi="Calibri"/>
        </w:rPr>
      </w:pPr>
    </w:p>
    <w:p w14:paraId="393A12E6" w14:textId="77777777" w:rsidR="00B00303" w:rsidRDefault="00B00303">
      <w:pPr>
        <w:rPr>
          <w:rFonts w:ascii="Calibri" w:hAnsi="Calibri"/>
        </w:rPr>
      </w:pPr>
    </w:p>
    <w:p w14:paraId="03F3D0C2" w14:textId="77777777" w:rsidR="00B00303" w:rsidRDefault="00B00303">
      <w:pPr>
        <w:rPr>
          <w:rFonts w:ascii="Calibri" w:hAnsi="Calibri"/>
        </w:rPr>
      </w:pPr>
    </w:p>
    <w:p w14:paraId="3B9C55BA" w14:textId="77777777" w:rsidR="00B00303" w:rsidRDefault="00B00303">
      <w:pPr>
        <w:rPr>
          <w:rFonts w:ascii="Calibri" w:hAnsi="Calibri"/>
        </w:rPr>
      </w:pPr>
    </w:p>
    <w:p w14:paraId="7791A3B3" w14:textId="77777777" w:rsidR="00B00303" w:rsidRDefault="00B00303" w:rsidP="00B00303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color w:val="D0002F"/>
          <w:sz w:val="28"/>
        </w:rPr>
        <w:t>Step 6d: Add Embedded Data</w:t>
      </w:r>
    </w:p>
    <w:p w14:paraId="2941EFC8" w14:textId="77777777" w:rsidR="00B00303" w:rsidRDefault="00B00303" w:rsidP="00B00303">
      <w:pPr>
        <w:rPr>
          <w:rFonts w:ascii="Calibri" w:hAnsi="Calibri"/>
        </w:rPr>
      </w:pPr>
      <w:r>
        <w:rPr>
          <w:rFonts w:ascii="Calibri" w:hAnsi="Calibri"/>
        </w:rPr>
        <w:t>Select your panel from the drop-down menu and click OK.</w:t>
      </w:r>
    </w:p>
    <w:p w14:paraId="619898E8" w14:textId="77777777" w:rsidR="00B00303" w:rsidRDefault="00B00303">
      <w:pPr>
        <w:rPr>
          <w:rFonts w:ascii="Calibri" w:hAnsi="Calibri"/>
        </w:rPr>
      </w:pPr>
    </w:p>
    <w:p w14:paraId="362EE089" w14:textId="77777777" w:rsidR="00B00303" w:rsidRDefault="00B00303">
      <w:pPr>
        <w:rPr>
          <w:rFonts w:ascii="Calibri" w:hAnsi="Calibri"/>
        </w:rPr>
      </w:pPr>
      <w:r>
        <w:rPr>
          <w:rFonts w:ascii="Calibri" w:hAnsi="Calibri"/>
          <w:noProof/>
          <w:lang w:eastAsia="en-US"/>
        </w:rPr>
        <w:drawing>
          <wp:inline distT="0" distB="0" distL="0" distR="0" wp14:anchorId="0C43FA0C" wp14:editId="26DC4985">
            <wp:extent cx="6896100" cy="4406900"/>
            <wp:effectExtent l="0" t="0" r="12700" b="12700"/>
            <wp:docPr id="18" name="Picture 18" descr="Macintosh HD:Users:jhanel1:Desktop:Screen Shot 2015-12-06 at 1.43.4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Macintosh HD:Users:jhanel1:Desktop:Screen Shot 2015-12-06 at 1.43.44 PM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100" cy="4406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F68C2F5" w14:textId="77777777" w:rsidR="00B00303" w:rsidRDefault="00B00303" w:rsidP="00B00303">
      <w:pPr>
        <w:rPr>
          <w:rFonts w:ascii="Calibri" w:hAnsi="Calibri"/>
          <w:color w:val="D0002F"/>
          <w:sz w:val="28"/>
        </w:rPr>
      </w:pPr>
    </w:p>
    <w:p w14:paraId="310C0D04" w14:textId="77777777" w:rsidR="00B00303" w:rsidRDefault="00B00303" w:rsidP="00B00303">
      <w:pPr>
        <w:rPr>
          <w:rFonts w:ascii="Calibri" w:hAnsi="Calibri"/>
          <w:color w:val="D0002F"/>
          <w:sz w:val="28"/>
        </w:rPr>
      </w:pPr>
    </w:p>
    <w:p w14:paraId="365C2E64" w14:textId="77777777" w:rsidR="00B00303" w:rsidRDefault="00B00303" w:rsidP="00B00303">
      <w:pPr>
        <w:rPr>
          <w:rFonts w:ascii="Calibri" w:hAnsi="Calibri"/>
          <w:color w:val="D0002F"/>
          <w:sz w:val="28"/>
        </w:rPr>
      </w:pPr>
    </w:p>
    <w:p w14:paraId="096C874D" w14:textId="77777777" w:rsidR="00B00303" w:rsidRDefault="00B00303" w:rsidP="00B00303">
      <w:pPr>
        <w:rPr>
          <w:rFonts w:ascii="Calibri" w:hAnsi="Calibri"/>
          <w:color w:val="D0002F"/>
          <w:sz w:val="28"/>
        </w:rPr>
      </w:pPr>
    </w:p>
    <w:p w14:paraId="238F47B4" w14:textId="77777777" w:rsidR="00B00303" w:rsidRDefault="00B00303" w:rsidP="00B00303">
      <w:pPr>
        <w:rPr>
          <w:rFonts w:ascii="Calibri" w:hAnsi="Calibri"/>
          <w:color w:val="D0002F"/>
          <w:sz w:val="28"/>
        </w:rPr>
      </w:pPr>
    </w:p>
    <w:p w14:paraId="4ABE76BE" w14:textId="77777777" w:rsidR="00B00303" w:rsidRDefault="00B00303" w:rsidP="00B00303">
      <w:pPr>
        <w:rPr>
          <w:rFonts w:ascii="Calibri" w:hAnsi="Calibri"/>
          <w:color w:val="D0002F"/>
          <w:sz w:val="28"/>
        </w:rPr>
      </w:pPr>
    </w:p>
    <w:p w14:paraId="07DE3344" w14:textId="77777777" w:rsidR="00B00303" w:rsidRDefault="00B00303" w:rsidP="00B00303">
      <w:pPr>
        <w:rPr>
          <w:rFonts w:ascii="Calibri" w:hAnsi="Calibri"/>
          <w:color w:val="D0002F"/>
          <w:sz w:val="28"/>
        </w:rPr>
      </w:pPr>
    </w:p>
    <w:p w14:paraId="72615BD1" w14:textId="77777777" w:rsidR="00B00303" w:rsidRDefault="00B00303" w:rsidP="00B00303">
      <w:pPr>
        <w:rPr>
          <w:rFonts w:ascii="Calibri" w:hAnsi="Calibri"/>
          <w:color w:val="D0002F"/>
          <w:sz w:val="28"/>
        </w:rPr>
      </w:pPr>
    </w:p>
    <w:p w14:paraId="1C0C4FE6" w14:textId="77777777" w:rsidR="00B00303" w:rsidRDefault="00B00303" w:rsidP="00B00303">
      <w:pPr>
        <w:rPr>
          <w:rFonts w:ascii="Calibri" w:hAnsi="Calibri"/>
          <w:color w:val="D0002F"/>
          <w:sz w:val="28"/>
        </w:rPr>
      </w:pPr>
    </w:p>
    <w:p w14:paraId="1F61DE7B" w14:textId="77777777" w:rsidR="00B00303" w:rsidRDefault="00B00303" w:rsidP="00B00303">
      <w:pPr>
        <w:rPr>
          <w:rFonts w:ascii="Calibri" w:hAnsi="Calibri"/>
          <w:color w:val="D0002F"/>
          <w:sz w:val="28"/>
        </w:rPr>
      </w:pPr>
    </w:p>
    <w:p w14:paraId="08A0E9CE" w14:textId="77777777" w:rsidR="00B00303" w:rsidRDefault="00B00303" w:rsidP="00B00303">
      <w:pPr>
        <w:rPr>
          <w:rFonts w:ascii="Calibri" w:hAnsi="Calibri"/>
          <w:color w:val="D0002F"/>
          <w:sz w:val="28"/>
        </w:rPr>
      </w:pPr>
    </w:p>
    <w:p w14:paraId="20364480" w14:textId="77777777" w:rsidR="00B00303" w:rsidRDefault="00B00303" w:rsidP="00B00303">
      <w:pPr>
        <w:rPr>
          <w:rFonts w:ascii="Calibri" w:hAnsi="Calibri"/>
          <w:color w:val="D0002F"/>
          <w:sz w:val="28"/>
        </w:rPr>
      </w:pPr>
    </w:p>
    <w:p w14:paraId="5CEEB2F9" w14:textId="77777777" w:rsidR="00B00303" w:rsidRDefault="00B00303" w:rsidP="00B00303">
      <w:pPr>
        <w:rPr>
          <w:rFonts w:ascii="Calibri" w:hAnsi="Calibri"/>
          <w:color w:val="D0002F"/>
          <w:sz w:val="28"/>
        </w:rPr>
      </w:pPr>
    </w:p>
    <w:p w14:paraId="4C54D771" w14:textId="77777777" w:rsidR="00B00303" w:rsidRDefault="00B00303" w:rsidP="00B00303">
      <w:pPr>
        <w:rPr>
          <w:rFonts w:ascii="Calibri" w:hAnsi="Calibri"/>
          <w:color w:val="D0002F"/>
          <w:sz w:val="28"/>
        </w:rPr>
      </w:pPr>
    </w:p>
    <w:p w14:paraId="6DD9F3D9" w14:textId="77777777" w:rsidR="00B00303" w:rsidRDefault="00B00303" w:rsidP="00B00303">
      <w:pPr>
        <w:rPr>
          <w:rFonts w:ascii="Calibri" w:hAnsi="Calibri"/>
          <w:color w:val="D0002F"/>
          <w:sz w:val="28"/>
        </w:rPr>
      </w:pPr>
    </w:p>
    <w:p w14:paraId="5D6CB7F4" w14:textId="77777777" w:rsidR="00B00303" w:rsidRDefault="00B00303" w:rsidP="00B00303">
      <w:pPr>
        <w:rPr>
          <w:rFonts w:ascii="Calibri" w:hAnsi="Calibri"/>
          <w:color w:val="D0002F"/>
          <w:sz w:val="28"/>
        </w:rPr>
      </w:pPr>
    </w:p>
    <w:p w14:paraId="2ED9E9AD" w14:textId="77777777" w:rsidR="00B00303" w:rsidRDefault="00B00303" w:rsidP="00B00303">
      <w:pPr>
        <w:rPr>
          <w:rFonts w:ascii="Calibri" w:hAnsi="Calibri"/>
          <w:color w:val="D0002F"/>
          <w:sz w:val="28"/>
        </w:rPr>
      </w:pPr>
    </w:p>
    <w:p w14:paraId="78E66A1C" w14:textId="77777777" w:rsidR="00B00303" w:rsidRDefault="00B00303" w:rsidP="00B00303">
      <w:pPr>
        <w:rPr>
          <w:rFonts w:ascii="Calibri" w:hAnsi="Calibri"/>
          <w:color w:val="D0002F"/>
          <w:sz w:val="28"/>
        </w:rPr>
      </w:pPr>
    </w:p>
    <w:p w14:paraId="3A81B353" w14:textId="77777777" w:rsidR="00B00303" w:rsidRDefault="00B00303" w:rsidP="00B00303">
      <w:pPr>
        <w:rPr>
          <w:rFonts w:ascii="Calibri" w:hAnsi="Calibri"/>
          <w:color w:val="D0002F"/>
          <w:sz w:val="28"/>
        </w:rPr>
      </w:pPr>
    </w:p>
    <w:p w14:paraId="1CC95A6F" w14:textId="77777777" w:rsidR="00B00303" w:rsidRDefault="00B00303" w:rsidP="00B00303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color w:val="D0002F"/>
          <w:sz w:val="28"/>
        </w:rPr>
        <w:t>Step 6d: Add Embedded Data</w:t>
      </w:r>
    </w:p>
    <w:p w14:paraId="739F21A6" w14:textId="6A200D2C" w:rsidR="00B00303" w:rsidRDefault="00B00303" w:rsidP="00B00303">
      <w:pPr>
        <w:rPr>
          <w:rFonts w:ascii="Calibri" w:hAnsi="Calibri"/>
        </w:rPr>
      </w:pPr>
      <w:r>
        <w:rPr>
          <w:rFonts w:ascii="Calibri" w:hAnsi="Calibri"/>
        </w:rPr>
        <w:t>Now your data is embedded into the survey. Once an re</w:t>
      </w:r>
      <w:r w:rsidR="00AA3863">
        <w:rPr>
          <w:rFonts w:ascii="Calibri" w:hAnsi="Calibri"/>
        </w:rPr>
        <w:t>spondents starts a survey</w:t>
      </w:r>
      <w:proofErr w:type="gramStart"/>
      <w:r w:rsidR="00AA3863">
        <w:rPr>
          <w:rFonts w:ascii="Calibri" w:hAnsi="Calibri"/>
        </w:rPr>
        <w:t>,  the</w:t>
      </w:r>
      <w:proofErr w:type="gramEnd"/>
      <w:r>
        <w:rPr>
          <w:rFonts w:ascii="Calibri" w:hAnsi="Calibri"/>
        </w:rPr>
        <w:t xml:space="preserve"> embedded data will be added to the results. </w:t>
      </w:r>
    </w:p>
    <w:p w14:paraId="3ADAC887" w14:textId="77777777" w:rsidR="00B00303" w:rsidRDefault="00B00303">
      <w:pPr>
        <w:rPr>
          <w:rFonts w:ascii="Calibri" w:hAnsi="Calibri"/>
        </w:rPr>
      </w:pPr>
    </w:p>
    <w:p w14:paraId="764BBA2E" w14:textId="77777777" w:rsidR="00B00303" w:rsidRDefault="00B00303">
      <w:pPr>
        <w:rPr>
          <w:rFonts w:ascii="Calibri" w:hAnsi="Calibri"/>
        </w:rPr>
      </w:pPr>
      <w:r>
        <w:rPr>
          <w:rFonts w:ascii="Calibri" w:hAnsi="Calibri"/>
          <w:noProof/>
          <w:lang w:eastAsia="en-US"/>
        </w:rPr>
        <w:drawing>
          <wp:inline distT="0" distB="0" distL="0" distR="0" wp14:anchorId="6BFD3EC4" wp14:editId="6D5DE208">
            <wp:extent cx="6845300" cy="3810000"/>
            <wp:effectExtent l="0" t="0" r="12700" b="0"/>
            <wp:docPr id="20" name="Picture 20" descr="Macintosh HD:Users:jhanel1:Desktop:Screen Shot 2015-12-06 at 1.45.14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jhanel1:Desktop:Screen Shot 2015-12-06 at 1.45.14 PM.pn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81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2806E" w14:textId="77777777" w:rsidR="00B00303" w:rsidRDefault="00B00303">
      <w:pPr>
        <w:rPr>
          <w:rFonts w:ascii="Calibri" w:hAnsi="Calibri"/>
        </w:rPr>
      </w:pPr>
    </w:p>
    <w:p w14:paraId="7675D067" w14:textId="77777777" w:rsidR="00B00303" w:rsidRDefault="003E2CF5" w:rsidP="00B00303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color w:val="D0002F"/>
          <w:sz w:val="28"/>
        </w:rPr>
        <w:t>Step 7a</w:t>
      </w:r>
      <w:r w:rsidR="00B00303">
        <w:rPr>
          <w:rFonts w:ascii="Calibri" w:hAnsi="Calibri"/>
          <w:color w:val="D0002F"/>
          <w:sz w:val="28"/>
        </w:rPr>
        <w:t>: Making the results anonymous.</w:t>
      </w:r>
    </w:p>
    <w:p w14:paraId="20C8F475" w14:textId="1EC7B427" w:rsidR="00B00303" w:rsidRDefault="00B00303" w:rsidP="00B00303">
      <w:pPr>
        <w:rPr>
          <w:rFonts w:ascii="Calibri" w:hAnsi="Calibri"/>
        </w:rPr>
      </w:pPr>
      <w:r>
        <w:rPr>
          <w:rFonts w:ascii="Calibri" w:hAnsi="Calibri"/>
        </w:rPr>
        <w:t>In the same Survey Flow menu</w:t>
      </w:r>
      <w:r w:rsidR="00AA3863">
        <w:rPr>
          <w:rFonts w:ascii="Calibri" w:hAnsi="Calibri"/>
        </w:rPr>
        <w:t xml:space="preserve"> select </w:t>
      </w:r>
      <w:r w:rsidR="00AA3863" w:rsidRPr="00AA3863">
        <w:rPr>
          <w:rFonts w:ascii="Calibri" w:hAnsi="Calibri"/>
          <w:b/>
        </w:rPr>
        <w:t>Add a New Element Here</w:t>
      </w:r>
    </w:p>
    <w:p w14:paraId="5856FBDA" w14:textId="77777777" w:rsidR="00B00303" w:rsidRDefault="00B00303" w:rsidP="00B00303">
      <w:pPr>
        <w:rPr>
          <w:rFonts w:ascii="Calibri" w:hAnsi="Calibri"/>
        </w:rPr>
      </w:pPr>
    </w:p>
    <w:p w14:paraId="1C08C1C0" w14:textId="77777777" w:rsidR="00B00303" w:rsidRDefault="003E2CF5" w:rsidP="00B00303">
      <w:pPr>
        <w:rPr>
          <w:rFonts w:ascii="Calibri" w:hAnsi="Calibri"/>
        </w:rPr>
      </w:pPr>
      <w:r>
        <w:rPr>
          <w:rFonts w:ascii="Calibri" w:hAnsi="Calibr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5B53E6C" wp14:editId="55289644">
                <wp:simplePos x="0" y="0"/>
                <wp:positionH relativeFrom="column">
                  <wp:posOffset>965835</wp:posOffset>
                </wp:positionH>
                <wp:positionV relativeFrom="paragraph">
                  <wp:posOffset>2643505</wp:posOffset>
                </wp:positionV>
                <wp:extent cx="457200" cy="685800"/>
                <wp:effectExtent l="76200" t="50800" r="76200" b="101600"/>
                <wp:wrapNone/>
                <wp:docPr id="22" name="Straight Arrow Connector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2" o:spid="_x0000_s1026" type="#_x0000_t32" style="position:absolute;margin-left:76.05pt;margin-top:208.15pt;width:36pt;height:54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Calibri" w:hAnsi="Calibri"/>
          <w:noProof/>
          <w:lang w:eastAsia="en-US"/>
        </w:rPr>
        <w:drawing>
          <wp:inline distT="0" distB="0" distL="0" distR="0" wp14:anchorId="11199129" wp14:editId="1CE29F4C">
            <wp:extent cx="6845300" cy="2692400"/>
            <wp:effectExtent l="0" t="0" r="12700" b="0"/>
            <wp:docPr id="21" name="Picture 21" descr="Macintosh HD:Users:jhanel1:Desktop:Screen Shot 2015-12-06 at 1.47.19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Macintosh HD:Users:jhanel1:Desktop:Screen Shot 2015-12-06 at 1.47.19 P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8859"/>
                    <a:stretch/>
                  </pic:blipFill>
                  <pic:spPr bwMode="auto">
                    <a:xfrm>
                      <a:off x="0" y="0"/>
                      <a:ext cx="6845300" cy="26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FD9747" w14:textId="77777777" w:rsidR="00B00303" w:rsidRDefault="00B00303">
      <w:pPr>
        <w:rPr>
          <w:rFonts w:ascii="Calibri" w:hAnsi="Calibri"/>
        </w:rPr>
      </w:pPr>
    </w:p>
    <w:p w14:paraId="19A13EEF" w14:textId="77777777" w:rsidR="003E2CF5" w:rsidRDefault="003E2CF5">
      <w:pPr>
        <w:rPr>
          <w:rFonts w:ascii="Calibri" w:hAnsi="Calibri"/>
        </w:rPr>
      </w:pPr>
    </w:p>
    <w:p w14:paraId="59F81CE2" w14:textId="77777777" w:rsidR="003E2CF5" w:rsidRDefault="003E2CF5">
      <w:pPr>
        <w:rPr>
          <w:rFonts w:ascii="Calibri" w:hAnsi="Calibri"/>
        </w:rPr>
      </w:pPr>
    </w:p>
    <w:p w14:paraId="1E78DD93" w14:textId="77777777" w:rsidR="003E2CF5" w:rsidRDefault="003E2CF5">
      <w:pPr>
        <w:rPr>
          <w:rFonts w:ascii="Calibri" w:hAnsi="Calibri"/>
        </w:rPr>
      </w:pPr>
    </w:p>
    <w:p w14:paraId="1DD91138" w14:textId="77777777" w:rsidR="003E2CF5" w:rsidRDefault="003E2CF5">
      <w:pPr>
        <w:rPr>
          <w:rFonts w:ascii="Calibri" w:hAnsi="Calibri"/>
        </w:rPr>
      </w:pPr>
    </w:p>
    <w:p w14:paraId="2B764964" w14:textId="77777777" w:rsidR="003E2CF5" w:rsidRDefault="003E2CF5" w:rsidP="003E2CF5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color w:val="D0002F"/>
          <w:sz w:val="28"/>
        </w:rPr>
        <w:t xml:space="preserve">Step 7b: Making the results anonymous. </w:t>
      </w:r>
    </w:p>
    <w:p w14:paraId="73EA5612" w14:textId="1D3664F0" w:rsidR="00934676" w:rsidRDefault="003E2CF5" w:rsidP="00934676">
      <w:pPr>
        <w:rPr>
          <w:rFonts w:ascii="Calibri" w:hAnsi="Calibri"/>
        </w:rPr>
      </w:pPr>
      <w:r>
        <w:rPr>
          <w:rFonts w:ascii="Calibri" w:hAnsi="Calibri"/>
        </w:rPr>
        <w:t xml:space="preserve">Select </w:t>
      </w:r>
      <w:r w:rsidRPr="00AA3863">
        <w:rPr>
          <w:rFonts w:ascii="Calibri" w:hAnsi="Calibri"/>
          <w:b/>
        </w:rPr>
        <w:t>End of Survey</w:t>
      </w:r>
      <w:r w:rsidR="00934676">
        <w:rPr>
          <w:rFonts w:ascii="Calibri" w:hAnsi="Calibri"/>
        </w:rPr>
        <w:t xml:space="preserve"> and </w:t>
      </w:r>
      <w:r w:rsidR="00AA3863">
        <w:rPr>
          <w:rFonts w:ascii="Calibri" w:hAnsi="Calibri"/>
        </w:rPr>
        <w:t>s</w:t>
      </w:r>
      <w:r w:rsidR="00934676">
        <w:rPr>
          <w:rFonts w:ascii="Calibri" w:hAnsi="Calibri"/>
        </w:rPr>
        <w:t xml:space="preserve">elect </w:t>
      </w:r>
      <w:r w:rsidR="00934676" w:rsidRPr="00AA3863">
        <w:rPr>
          <w:rFonts w:ascii="Calibri" w:hAnsi="Calibri"/>
          <w:b/>
        </w:rPr>
        <w:t>Customize</w:t>
      </w:r>
      <w:r w:rsidR="00934676">
        <w:rPr>
          <w:rFonts w:ascii="Calibri" w:hAnsi="Calibri"/>
        </w:rPr>
        <w:t xml:space="preserve"> under the </w:t>
      </w:r>
      <w:r w:rsidR="00934676" w:rsidRPr="00AA3863">
        <w:rPr>
          <w:rFonts w:ascii="Calibri" w:hAnsi="Calibri"/>
          <w:b/>
        </w:rPr>
        <w:t>End of Survey</w:t>
      </w:r>
      <w:r w:rsidR="00934676">
        <w:rPr>
          <w:rFonts w:ascii="Calibri" w:hAnsi="Calibri"/>
        </w:rPr>
        <w:t xml:space="preserve"> Banner.</w:t>
      </w:r>
    </w:p>
    <w:p w14:paraId="7FF4DB15" w14:textId="77777777" w:rsidR="003E2CF5" w:rsidRDefault="003E2CF5">
      <w:pPr>
        <w:rPr>
          <w:rFonts w:ascii="Calibri" w:hAnsi="Calibri"/>
        </w:rPr>
      </w:pPr>
    </w:p>
    <w:p w14:paraId="6F85C038" w14:textId="77777777" w:rsidR="00934676" w:rsidRDefault="00934676">
      <w:pPr>
        <w:rPr>
          <w:rFonts w:ascii="Calibri" w:hAnsi="Calibri"/>
        </w:rPr>
      </w:pPr>
      <w:r>
        <w:rPr>
          <w:rFonts w:ascii="Calibri" w:hAnsi="Calibr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D05F270" wp14:editId="283285A3">
                <wp:simplePos x="0" y="0"/>
                <wp:positionH relativeFrom="column">
                  <wp:posOffset>3137535</wp:posOffset>
                </wp:positionH>
                <wp:positionV relativeFrom="paragraph">
                  <wp:posOffset>2685415</wp:posOffset>
                </wp:positionV>
                <wp:extent cx="457200" cy="685800"/>
                <wp:effectExtent l="76200" t="50800" r="76200" b="101600"/>
                <wp:wrapNone/>
                <wp:docPr id="24" name="Straight Arrow Connector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247.05pt;margin-top:211.45pt;width:36pt;height:54pt;flip:x 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Calibri" w:hAnsi="Calibri"/>
          <w:noProof/>
          <w:lang w:eastAsia="en-US"/>
        </w:rPr>
        <w:drawing>
          <wp:inline distT="0" distB="0" distL="0" distR="0" wp14:anchorId="353D749D" wp14:editId="11AF7FEF">
            <wp:extent cx="6845300" cy="2971800"/>
            <wp:effectExtent l="0" t="0" r="12700" b="0"/>
            <wp:docPr id="23" name="Picture 23" descr="Macintosh HD:Users:jhanel1:Desktop:Screen Shot 2015-12-06 at 1.59.07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Macintosh HD:Users:jhanel1:Desktop:Screen Shot 2015-12-06 at 1.59.07 PM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2C0D77" w14:textId="77777777" w:rsidR="00934676" w:rsidRDefault="00934676">
      <w:pPr>
        <w:rPr>
          <w:rFonts w:ascii="Calibri" w:hAnsi="Calibri"/>
        </w:rPr>
      </w:pPr>
    </w:p>
    <w:p w14:paraId="2A0D8871" w14:textId="77777777" w:rsidR="00934676" w:rsidRDefault="00934676" w:rsidP="00934676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color w:val="D0002F"/>
          <w:sz w:val="28"/>
        </w:rPr>
        <w:t xml:space="preserve">Step 7c: Making the results anonymous. </w:t>
      </w:r>
    </w:p>
    <w:p w14:paraId="6438146A" w14:textId="7FE6443E" w:rsidR="00934676" w:rsidRDefault="00934676">
      <w:pPr>
        <w:rPr>
          <w:rFonts w:ascii="Calibri" w:hAnsi="Calibri"/>
        </w:rPr>
      </w:pPr>
      <w:r>
        <w:rPr>
          <w:rFonts w:ascii="Calibri" w:hAnsi="Calibri"/>
        </w:rPr>
        <w:t xml:space="preserve">Select </w:t>
      </w:r>
      <w:r w:rsidRPr="00AA3863">
        <w:rPr>
          <w:rFonts w:ascii="Calibri" w:hAnsi="Calibri"/>
          <w:b/>
        </w:rPr>
        <w:t>Override Survey Options</w:t>
      </w:r>
      <w:r>
        <w:rPr>
          <w:rFonts w:ascii="Calibri" w:hAnsi="Calibri"/>
        </w:rPr>
        <w:t xml:space="preserve"> and then </w:t>
      </w:r>
      <w:r w:rsidRPr="00AA3863">
        <w:rPr>
          <w:rFonts w:ascii="Calibri" w:hAnsi="Calibri"/>
          <w:b/>
        </w:rPr>
        <w:t>Do NOT Record any personal information</w:t>
      </w:r>
      <w:r w:rsidR="00AA3863">
        <w:rPr>
          <w:rFonts w:ascii="Calibri" w:hAnsi="Calibri"/>
        </w:rPr>
        <w:t>…</w:t>
      </w:r>
      <w:r>
        <w:rPr>
          <w:rFonts w:ascii="Calibri" w:hAnsi="Calibri"/>
        </w:rPr>
        <w:t xml:space="preserve"> and select </w:t>
      </w:r>
      <w:r w:rsidRPr="00AA3863">
        <w:rPr>
          <w:rFonts w:ascii="Calibri" w:hAnsi="Calibri"/>
          <w:b/>
        </w:rPr>
        <w:t>OK</w:t>
      </w:r>
      <w:r w:rsidR="004A5879">
        <w:rPr>
          <w:rFonts w:ascii="Calibri" w:hAnsi="Calibri"/>
        </w:rPr>
        <w:t xml:space="preserve">. </w:t>
      </w:r>
    </w:p>
    <w:p w14:paraId="56741DA5" w14:textId="77777777" w:rsidR="00934676" w:rsidRDefault="00934676">
      <w:pPr>
        <w:rPr>
          <w:rFonts w:ascii="Calibri" w:hAnsi="Calibri"/>
        </w:rPr>
      </w:pPr>
    </w:p>
    <w:p w14:paraId="3FA21570" w14:textId="37F1AFA3" w:rsidR="00934676" w:rsidRDefault="00934676">
      <w:pPr>
        <w:rPr>
          <w:rFonts w:ascii="Calibri" w:hAnsi="Calibri"/>
        </w:rPr>
      </w:pPr>
      <w:r>
        <w:rPr>
          <w:rFonts w:ascii="Calibri" w:hAnsi="Calibr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4CB9F96" wp14:editId="6C1BFCA0">
                <wp:simplePos x="0" y="0"/>
                <wp:positionH relativeFrom="column">
                  <wp:posOffset>3709035</wp:posOffset>
                </wp:positionH>
                <wp:positionV relativeFrom="paragraph">
                  <wp:posOffset>1953260</wp:posOffset>
                </wp:positionV>
                <wp:extent cx="457200" cy="685800"/>
                <wp:effectExtent l="76200" t="50800" r="76200" b="101600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7" o:spid="_x0000_s1026" type="#_x0000_t32" style="position:absolute;margin-left:292.05pt;margin-top:153.8pt;width:36pt;height:54pt;flip:x 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Calibri" w:hAnsi="Calibr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95D2697" wp14:editId="059E6339">
                <wp:simplePos x="0" y="0"/>
                <wp:positionH relativeFrom="column">
                  <wp:posOffset>2108835</wp:posOffset>
                </wp:positionH>
                <wp:positionV relativeFrom="paragraph">
                  <wp:posOffset>695960</wp:posOffset>
                </wp:positionV>
                <wp:extent cx="914400" cy="114300"/>
                <wp:effectExtent l="76200" t="101600" r="76200" b="88900"/>
                <wp:wrapNone/>
                <wp:docPr id="26" name="Straight Arrow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914400" cy="1143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traight Arrow Connector 26" o:spid="_x0000_s1026" type="#_x0000_t32" style="position:absolute;margin-left:166.05pt;margin-top:54.8pt;width:1in;height:9pt;flip:x y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Calibri" w:hAnsi="Calibri"/>
          <w:noProof/>
          <w:lang w:eastAsia="en-US"/>
        </w:rPr>
        <w:drawing>
          <wp:inline distT="0" distB="0" distL="0" distR="0" wp14:anchorId="285138A2" wp14:editId="4EF657CC">
            <wp:extent cx="6845300" cy="3048000"/>
            <wp:effectExtent l="0" t="0" r="12700" b="0"/>
            <wp:docPr id="25" name="Picture 25" descr="Macintosh HD:Users:jhanel1:Desktop:Screen Shot 2015-12-06 at 2.01.08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Macintosh HD:Users:jhanel1:Desktop:Screen Shot 2015-12-06 at 2.01.08 PM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76A6DF" w14:textId="77777777" w:rsidR="004A5879" w:rsidRDefault="004A5879">
      <w:pPr>
        <w:rPr>
          <w:rFonts w:ascii="Calibri" w:hAnsi="Calibri"/>
        </w:rPr>
      </w:pPr>
    </w:p>
    <w:p w14:paraId="0AA1FE05" w14:textId="77777777" w:rsidR="008A54AE" w:rsidRDefault="008A54AE" w:rsidP="008A54AE">
      <w:pPr>
        <w:rPr>
          <w:rFonts w:ascii="Calibri" w:hAnsi="Calibri"/>
          <w:color w:val="D0002F"/>
          <w:sz w:val="28"/>
        </w:rPr>
      </w:pPr>
    </w:p>
    <w:p w14:paraId="039ACB21" w14:textId="77777777" w:rsidR="008A54AE" w:rsidRDefault="008A54AE" w:rsidP="008A54AE">
      <w:pPr>
        <w:rPr>
          <w:rFonts w:ascii="Calibri" w:hAnsi="Calibri"/>
          <w:color w:val="D0002F"/>
          <w:sz w:val="28"/>
        </w:rPr>
      </w:pPr>
    </w:p>
    <w:p w14:paraId="646F6523" w14:textId="77777777" w:rsidR="008A54AE" w:rsidRDefault="008A54AE" w:rsidP="008A54AE">
      <w:pPr>
        <w:rPr>
          <w:rFonts w:ascii="Calibri" w:hAnsi="Calibri"/>
          <w:color w:val="D0002F"/>
          <w:sz w:val="28"/>
        </w:rPr>
      </w:pPr>
    </w:p>
    <w:p w14:paraId="2087D9BE" w14:textId="77777777" w:rsidR="008A54AE" w:rsidRDefault="008A54AE" w:rsidP="008A54AE">
      <w:pPr>
        <w:rPr>
          <w:rFonts w:ascii="Calibri" w:hAnsi="Calibri"/>
          <w:color w:val="D0002F"/>
          <w:sz w:val="28"/>
        </w:rPr>
      </w:pPr>
    </w:p>
    <w:p w14:paraId="16B90254" w14:textId="77777777" w:rsidR="008A54AE" w:rsidRDefault="008A54AE" w:rsidP="008A54AE">
      <w:pPr>
        <w:rPr>
          <w:rFonts w:ascii="Calibri" w:hAnsi="Calibri"/>
          <w:color w:val="D0002F"/>
          <w:sz w:val="28"/>
        </w:rPr>
      </w:pPr>
    </w:p>
    <w:p w14:paraId="529AFBC0" w14:textId="77777777" w:rsidR="008A54AE" w:rsidRDefault="008A54AE" w:rsidP="008A54AE">
      <w:pPr>
        <w:rPr>
          <w:rFonts w:ascii="Calibri" w:hAnsi="Calibri"/>
          <w:color w:val="D0002F"/>
          <w:sz w:val="28"/>
        </w:rPr>
      </w:pPr>
    </w:p>
    <w:p w14:paraId="1EB8C72C" w14:textId="77777777" w:rsidR="008A54AE" w:rsidRDefault="008A54AE" w:rsidP="008A54AE">
      <w:pPr>
        <w:rPr>
          <w:rFonts w:ascii="Calibri" w:hAnsi="Calibri"/>
          <w:color w:val="D0002F"/>
          <w:sz w:val="28"/>
        </w:rPr>
      </w:pPr>
    </w:p>
    <w:p w14:paraId="17AF9B86" w14:textId="538207AB" w:rsidR="008A54AE" w:rsidRDefault="00232C2D" w:rsidP="008A54AE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color w:val="D0002F"/>
          <w:sz w:val="28"/>
        </w:rPr>
        <w:t xml:space="preserve">Step </w:t>
      </w:r>
      <w:r w:rsidR="008A54AE">
        <w:rPr>
          <w:rFonts w:ascii="Calibri" w:hAnsi="Calibri"/>
          <w:color w:val="D0002F"/>
          <w:sz w:val="28"/>
        </w:rPr>
        <w:t>8: Using the Panel Feature to Send out Surveys.</w:t>
      </w:r>
    </w:p>
    <w:p w14:paraId="440C98B1" w14:textId="7BD3F920" w:rsidR="008A54AE" w:rsidRPr="00BD55E1" w:rsidRDefault="008A54AE" w:rsidP="008A54AE">
      <w:pPr>
        <w:rPr>
          <w:rFonts w:ascii="Calibri" w:hAnsi="Calibri"/>
        </w:rPr>
      </w:pPr>
      <w:r>
        <w:rPr>
          <w:rFonts w:ascii="Calibri" w:hAnsi="Calibri"/>
        </w:rPr>
        <w:t xml:space="preserve">Under the </w:t>
      </w:r>
      <w:r w:rsidRPr="00AA3863">
        <w:rPr>
          <w:rFonts w:ascii="Calibri" w:hAnsi="Calibri"/>
          <w:b/>
        </w:rPr>
        <w:t>Distribute</w:t>
      </w:r>
      <w:r w:rsidR="00BD55E1" w:rsidRPr="00AA3863">
        <w:rPr>
          <w:rFonts w:ascii="Calibri" w:hAnsi="Calibri"/>
          <w:b/>
        </w:rPr>
        <w:t xml:space="preserve"> Survey</w:t>
      </w:r>
      <w:r w:rsidR="00BD55E1">
        <w:rPr>
          <w:rFonts w:ascii="Calibri" w:hAnsi="Calibri"/>
        </w:rPr>
        <w:t xml:space="preserve"> Tab sel</w:t>
      </w:r>
      <w:r w:rsidR="00AA3863">
        <w:rPr>
          <w:rFonts w:ascii="Calibri" w:hAnsi="Calibri"/>
        </w:rPr>
        <w:t xml:space="preserve">ect </w:t>
      </w:r>
      <w:r w:rsidR="00AA3863" w:rsidRPr="00AA3863">
        <w:rPr>
          <w:rFonts w:ascii="Calibri" w:hAnsi="Calibri"/>
          <w:b/>
        </w:rPr>
        <w:t>Email Survey</w:t>
      </w:r>
      <w:r w:rsidR="00AA3863">
        <w:rPr>
          <w:rFonts w:ascii="Calibri" w:hAnsi="Calibri"/>
        </w:rPr>
        <w:t xml:space="preserve">. Under the </w:t>
      </w:r>
      <w:proofErr w:type="gramStart"/>
      <w:r w:rsidR="00AA3863" w:rsidRPr="00AA3863">
        <w:rPr>
          <w:rFonts w:ascii="Calibri" w:hAnsi="Calibri"/>
          <w:b/>
        </w:rPr>
        <w:t>To</w:t>
      </w:r>
      <w:proofErr w:type="gramEnd"/>
      <w:r w:rsidR="00AA3863">
        <w:rPr>
          <w:rFonts w:ascii="Calibri" w:hAnsi="Calibri"/>
        </w:rPr>
        <w:t xml:space="preserve">: dropdown, </w:t>
      </w:r>
      <w:r w:rsidR="00BD55E1">
        <w:rPr>
          <w:rFonts w:ascii="Calibri" w:hAnsi="Calibri"/>
        </w:rPr>
        <w:t xml:space="preserve">select your panel. </w:t>
      </w:r>
    </w:p>
    <w:p w14:paraId="713D7255" w14:textId="4DEBDA21" w:rsidR="008A54AE" w:rsidRDefault="00BD55E1">
      <w:pPr>
        <w:rPr>
          <w:rFonts w:ascii="Calibri" w:hAnsi="Calibri"/>
        </w:rPr>
      </w:pPr>
      <w:r>
        <w:rPr>
          <w:rFonts w:ascii="Calibri" w:hAnsi="Calibri"/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E3F165A" wp14:editId="5E1C52BE">
                <wp:simplePos x="0" y="0"/>
                <wp:positionH relativeFrom="column">
                  <wp:posOffset>508635</wp:posOffset>
                </wp:positionH>
                <wp:positionV relativeFrom="paragraph">
                  <wp:posOffset>1085215</wp:posOffset>
                </wp:positionV>
                <wp:extent cx="457200" cy="685800"/>
                <wp:effectExtent l="76200" t="50800" r="76200" b="101600"/>
                <wp:wrapNone/>
                <wp:docPr id="29" name="Straight Arrow Connector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200" cy="685800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2">
                          <a:schemeClr val="accent2"/>
                        </a:lnRef>
                        <a:fillRef idx="0">
                          <a:schemeClr val="accent2"/>
                        </a:fillRef>
                        <a:effectRef idx="1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0,0l21600,21600e" filled="f">
                <v:path arrowok="t" fillok="f" o:connecttype="none"/>
                <o:lock v:ext="edit" shapetype="t"/>
              </v:shapetype>
              <v:shape id="Straight Arrow Connector 29" o:spid="_x0000_s1026" type="#_x0000_t32" style="position:absolute;margin-left:40.05pt;margin-top:85.45pt;width:36pt;height:54pt;flip:x 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" strokecolor="#c0504d [3205]" strokeweight="2pt">
                <v:stroke endarrow="open"/>
                <v:shadow on="t" opacity="24903f" mv:blur="40000f" origin=",.5" offset="0,20000emu"/>
              </v:shape>
            </w:pict>
          </mc:Fallback>
        </mc:AlternateContent>
      </w:r>
      <w:r>
        <w:rPr>
          <w:rFonts w:ascii="Calibri" w:hAnsi="Calibri"/>
          <w:noProof/>
          <w:lang w:eastAsia="en-US"/>
        </w:rPr>
        <w:drawing>
          <wp:inline distT="0" distB="0" distL="0" distR="0" wp14:anchorId="46806F72" wp14:editId="5455F029">
            <wp:extent cx="6845300" cy="4533900"/>
            <wp:effectExtent l="0" t="0" r="12700" b="12700"/>
            <wp:docPr id="28" name="Picture 28" descr="Macintosh HD:Users:jhanel1:Desktop:Screen Shot 2015-12-06 at 2.20.02 P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Macintosh HD:Users:jhanel1:Desktop:Screen Shot 2015-12-06 at 2.20.02 PM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5300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F3D5A" w14:textId="77777777" w:rsidR="008A54AE" w:rsidRDefault="008A54AE">
      <w:pPr>
        <w:rPr>
          <w:rFonts w:ascii="Calibri" w:hAnsi="Calibri"/>
        </w:rPr>
      </w:pPr>
    </w:p>
    <w:p w14:paraId="17CAB844" w14:textId="77777777" w:rsidR="00AA3863" w:rsidRDefault="00AA3863">
      <w:pPr>
        <w:rPr>
          <w:rFonts w:ascii="Calibri" w:hAnsi="Calibri"/>
          <w:color w:val="D0002F"/>
          <w:sz w:val="28"/>
        </w:rPr>
      </w:pPr>
    </w:p>
    <w:p w14:paraId="798188F9" w14:textId="5963988B" w:rsidR="008A54AE" w:rsidRDefault="00BD55E1">
      <w:pPr>
        <w:rPr>
          <w:rFonts w:ascii="Calibri" w:hAnsi="Calibri"/>
          <w:color w:val="D0002F"/>
          <w:sz w:val="28"/>
        </w:rPr>
      </w:pPr>
      <w:r>
        <w:rPr>
          <w:rFonts w:ascii="Calibri" w:hAnsi="Calibri"/>
          <w:color w:val="D0002F"/>
          <w:sz w:val="28"/>
        </w:rPr>
        <w:t>Step 9: Send Survey.</w:t>
      </w:r>
    </w:p>
    <w:p w14:paraId="5CDFFDB6" w14:textId="1A8149A7" w:rsidR="00BD55E1" w:rsidRDefault="00BD55E1">
      <w:pPr>
        <w:rPr>
          <w:rFonts w:ascii="Calibri" w:hAnsi="Calibri"/>
        </w:rPr>
      </w:pPr>
      <w:r>
        <w:rPr>
          <w:rFonts w:ascii="Calibri" w:hAnsi="Calibri"/>
        </w:rPr>
        <w:t xml:space="preserve">After </w:t>
      </w:r>
      <w:r w:rsidR="00EB3E49">
        <w:rPr>
          <w:rFonts w:ascii="Calibri" w:hAnsi="Calibri"/>
        </w:rPr>
        <w:t>saving</w:t>
      </w:r>
      <w:r>
        <w:rPr>
          <w:rFonts w:ascii="Calibri" w:hAnsi="Calibri"/>
        </w:rPr>
        <w:t xml:space="preserve"> your message to your panel</w:t>
      </w:r>
      <w:r w:rsidR="00AA3863">
        <w:rPr>
          <w:rFonts w:ascii="Calibri" w:hAnsi="Calibri"/>
        </w:rPr>
        <w:t xml:space="preserve"> (You will want to add your IRB approved recruitment message)</w:t>
      </w:r>
      <w:r>
        <w:rPr>
          <w:rFonts w:ascii="Calibri" w:hAnsi="Calibri"/>
        </w:rPr>
        <w:t>, hit schedule mailing.</w:t>
      </w:r>
      <w:r w:rsidR="00AA3863">
        <w:rPr>
          <w:rFonts w:ascii="Calibri" w:hAnsi="Calibri"/>
        </w:rPr>
        <w:t xml:space="preserve"> </w:t>
      </w:r>
    </w:p>
    <w:p w14:paraId="6AC3C65B" w14:textId="77777777" w:rsidR="00BD55E1" w:rsidRDefault="00BD55E1">
      <w:pPr>
        <w:rPr>
          <w:rFonts w:ascii="Calibri" w:hAnsi="Calibri"/>
        </w:rPr>
      </w:pPr>
    </w:p>
    <w:p w14:paraId="7EE8E85D" w14:textId="77777777" w:rsidR="00BD55E1" w:rsidRDefault="00BD55E1">
      <w:pPr>
        <w:rPr>
          <w:rFonts w:ascii="Calibri" w:hAnsi="Calibri"/>
        </w:rPr>
      </w:pPr>
    </w:p>
    <w:p w14:paraId="7970B7C2" w14:textId="77777777" w:rsidR="008A54AE" w:rsidRPr="00D20F85" w:rsidRDefault="008A54AE">
      <w:pPr>
        <w:rPr>
          <w:rFonts w:ascii="Calibri" w:hAnsi="Calibri"/>
        </w:rPr>
      </w:pPr>
    </w:p>
    <w:sectPr w:rsidR="008A54AE" w:rsidRPr="00D20F85" w:rsidSect="00D20F85">
      <w:pgSz w:w="12240" w:h="15840"/>
      <w:pgMar w:top="720" w:right="720" w:bottom="72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defaultTabStop w:val="720"/>
  <w:displayHorizontalDrawingGridEvery w:val="0"/>
  <w:displayVerticalDrawingGridEvery w:val="0"/>
  <w:doNotUseMarginsForDrawingGridOrigin/>
  <w:noPunctuationKerning/>
  <w:characterSpacingControl w:val="doNotCompress"/>
  <w:savePreviewPicture/>
  <w:doNotValidateAgainstSchema/>
  <w:doNotDemarcateInvalidXml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2346E"/>
    <w:rsid w:val="00232C2D"/>
    <w:rsid w:val="00237DC5"/>
    <w:rsid w:val="003E2CF5"/>
    <w:rsid w:val="004A5879"/>
    <w:rsid w:val="00571F77"/>
    <w:rsid w:val="005A4433"/>
    <w:rsid w:val="008A54AE"/>
    <w:rsid w:val="00934676"/>
    <w:rsid w:val="009E5DFA"/>
    <w:rsid w:val="00A206E6"/>
    <w:rsid w:val="00A85B1E"/>
    <w:rsid w:val="00AA3863"/>
    <w:rsid w:val="00AC43C4"/>
    <w:rsid w:val="00B00303"/>
    <w:rsid w:val="00B441F2"/>
    <w:rsid w:val="00BD55E1"/>
    <w:rsid w:val="00C555FA"/>
    <w:rsid w:val="00D20F85"/>
    <w:rsid w:val="00E2346E"/>
    <w:rsid w:val="00E70F3E"/>
    <w:rsid w:val="00EB3E49"/>
    <w:rsid w:val="00ED03D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32C366D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F85"/>
    <w:rPr>
      <w:rFonts w:ascii="Tahoma" w:hAnsi="Tahoma"/>
      <w:sz w:val="24"/>
      <w:szCs w:val="24"/>
    </w:rPr>
  </w:style>
  <w:style w:type="paragraph" w:styleId="Heading2">
    <w:name w:val="heading 2"/>
    <w:basedOn w:val="Normal"/>
    <w:next w:val="Normal"/>
    <w:qFormat/>
    <w:rsid w:val="00525532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AAbstract">
    <w:name w:val="APA Abstract"/>
    <w:basedOn w:val="Normal"/>
    <w:rsid w:val="00525532"/>
    <w:pPr>
      <w:widowControl w:val="0"/>
      <w:tabs>
        <w:tab w:val="left" w:pos="9360"/>
      </w:tabs>
      <w:spacing w:line="480" w:lineRule="auto"/>
    </w:pPr>
    <w:rPr>
      <w:rFonts w:ascii="Arial" w:hAnsi="Arial"/>
      <w:szCs w:val="20"/>
    </w:rPr>
  </w:style>
  <w:style w:type="paragraph" w:customStyle="1" w:styleId="APAheading1">
    <w:name w:val="APA heading 1"/>
    <w:basedOn w:val="Heading2"/>
    <w:next w:val="Normal"/>
    <w:rsid w:val="00525532"/>
    <w:pPr>
      <w:spacing w:before="0" w:after="0" w:line="480" w:lineRule="auto"/>
      <w:jc w:val="center"/>
    </w:pPr>
    <w:rPr>
      <w:b w:val="0"/>
      <w:i w:val="0"/>
      <w:sz w:val="24"/>
      <w:szCs w:val="20"/>
    </w:rPr>
  </w:style>
  <w:style w:type="paragraph" w:customStyle="1" w:styleId="APAheading2">
    <w:name w:val="APA heading 2"/>
    <w:basedOn w:val="Normal"/>
    <w:next w:val="Normal"/>
    <w:rsid w:val="00525532"/>
    <w:pPr>
      <w:widowControl w:val="0"/>
      <w:spacing w:line="480" w:lineRule="auto"/>
      <w:outlineLvl w:val="2"/>
    </w:pPr>
    <w:rPr>
      <w:rFonts w:ascii="Arial" w:hAnsi="Arial"/>
      <w:szCs w:val="20"/>
      <w:u w:val="single"/>
    </w:rPr>
  </w:style>
  <w:style w:type="paragraph" w:customStyle="1" w:styleId="APAheading3">
    <w:name w:val="APA heading 3"/>
    <w:basedOn w:val="APAheading2"/>
    <w:rsid w:val="00525532"/>
    <w:pPr>
      <w:ind w:firstLine="720"/>
      <w:outlineLvl w:val="3"/>
    </w:pPr>
  </w:style>
  <w:style w:type="paragraph" w:customStyle="1" w:styleId="APAParagraph">
    <w:name w:val="APA Paragraph"/>
    <w:basedOn w:val="Normal"/>
    <w:rsid w:val="00525532"/>
    <w:pPr>
      <w:widowControl w:val="0"/>
      <w:spacing w:line="480" w:lineRule="auto"/>
      <w:ind w:firstLine="720"/>
    </w:pPr>
    <w:rPr>
      <w:rFonts w:ascii="Arial" w:hAnsi="Arial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346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46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F85"/>
    <w:rPr>
      <w:rFonts w:ascii="Tahoma" w:hAnsi="Tahoma"/>
      <w:sz w:val="24"/>
      <w:szCs w:val="24"/>
    </w:rPr>
  </w:style>
  <w:style w:type="paragraph" w:styleId="Heading2">
    <w:name w:val="heading 2"/>
    <w:basedOn w:val="Normal"/>
    <w:next w:val="Normal"/>
    <w:qFormat/>
    <w:rsid w:val="00525532"/>
    <w:pPr>
      <w:keepNext/>
      <w:spacing w:before="240" w:after="60"/>
      <w:outlineLvl w:val="1"/>
    </w:pPr>
    <w:rPr>
      <w:rFonts w:ascii="Arial" w:hAnsi="Arial"/>
      <w:b/>
      <w:i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APAAbstract">
    <w:name w:val="APA Abstract"/>
    <w:basedOn w:val="Normal"/>
    <w:rsid w:val="00525532"/>
    <w:pPr>
      <w:widowControl w:val="0"/>
      <w:tabs>
        <w:tab w:val="left" w:pos="9360"/>
      </w:tabs>
      <w:spacing w:line="480" w:lineRule="auto"/>
    </w:pPr>
    <w:rPr>
      <w:rFonts w:ascii="Arial" w:hAnsi="Arial"/>
      <w:szCs w:val="20"/>
    </w:rPr>
  </w:style>
  <w:style w:type="paragraph" w:customStyle="1" w:styleId="APAheading1">
    <w:name w:val="APA heading 1"/>
    <w:basedOn w:val="Heading2"/>
    <w:next w:val="Normal"/>
    <w:rsid w:val="00525532"/>
    <w:pPr>
      <w:spacing w:before="0" w:after="0" w:line="480" w:lineRule="auto"/>
      <w:jc w:val="center"/>
    </w:pPr>
    <w:rPr>
      <w:b w:val="0"/>
      <w:i w:val="0"/>
      <w:sz w:val="24"/>
      <w:szCs w:val="20"/>
    </w:rPr>
  </w:style>
  <w:style w:type="paragraph" w:customStyle="1" w:styleId="APAheading2">
    <w:name w:val="APA heading 2"/>
    <w:basedOn w:val="Normal"/>
    <w:next w:val="Normal"/>
    <w:rsid w:val="00525532"/>
    <w:pPr>
      <w:widowControl w:val="0"/>
      <w:spacing w:line="480" w:lineRule="auto"/>
      <w:outlineLvl w:val="2"/>
    </w:pPr>
    <w:rPr>
      <w:rFonts w:ascii="Arial" w:hAnsi="Arial"/>
      <w:szCs w:val="20"/>
      <w:u w:val="single"/>
    </w:rPr>
  </w:style>
  <w:style w:type="paragraph" w:customStyle="1" w:styleId="APAheading3">
    <w:name w:val="APA heading 3"/>
    <w:basedOn w:val="APAheading2"/>
    <w:rsid w:val="00525532"/>
    <w:pPr>
      <w:ind w:firstLine="720"/>
      <w:outlineLvl w:val="3"/>
    </w:pPr>
  </w:style>
  <w:style w:type="paragraph" w:customStyle="1" w:styleId="APAParagraph">
    <w:name w:val="APA Paragraph"/>
    <w:basedOn w:val="Normal"/>
    <w:rsid w:val="00525532"/>
    <w:pPr>
      <w:widowControl w:val="0"/>
      <w:spacing w:line="480" w:lineRule="auto"/>
      <w:ind w:firstLine="720"/>
    </w:pPr>
    <w:rPr>
      <w:rFonts w:ascii="Arial" w:hAnsi="Arial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346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346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20" Type="http://schemas.openxmlformats.org/officeDocument/2006/relationships/image" Target="media/image15.png"/><Relationship Id="rId21" Type="http://schemas.openxmlformats.org/officeDocument/2006/relationships/image" Target="media/image16.png"/><Relationship Id="rId22" Type="http://schemas.openxmlformats.org/officeDocument/2006/relationships/image" Target="media/image17.png"/><Relationship Id="rId23" Type="http://schemas.openxmlformats.org/officeDocument/2006/relationships/image" Target="media/image18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Macintosh%20HD:Users:jhanel1:Box%20Sync:Joel%20&amp;%20IREP:Template%20for%20report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CHICAGO.XSL" StyleName="Chicago"/>
</file>

<file path=customXml/itemProps1.xml><?xml version="1.0" encoding="utf-8"?>
<ds:datastoreItem xmlns:ds="http://schemas.openxmlformats.org/officeDocument/2006/customXml" ds:itemID="{417DD63D-EB0C-7944-97F4-D5CCCCCAA8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Template for reports.dotx</Template>
  <TotalTime>68</TotalTime>
  <Pages>11</Pages>
  <Words>497</Words>
  <Characters>2835</Characters>
  <Application>Microsoft Macintosh Word</Application>
  <DocSecurity>0</DocSecurity>
  <Lines>23</Lines>
  <Paragraphs>6</Paragraphs>
  <ScaleCrop>false</ScaleCrop>
  <Company>University of Mississippi</Company>
  <LinksUpToDate>false</LinksUpToDate>
  <CharactersWithSpaces>3326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Joel Hanel</dc:creator>
  <cp:keywords/>
  <dc:description/>
  <cp:lastModifiedBy>Joel Hanel</cp:lastModifiedBy>
  <cp:revision>9</cp:revision>
  <dcterms:created xsi:type="dcterms:W3CDTF">2015-12-06T19:16:00Z</dcterms:created>
  <dcterms:modified xsi:type="dcterms:W3CDTF">2015-12-07T15:12:00Z</dcterms:modified>
</cp:coreProperties>
</file>